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99F" w:rsidRPr="0065273D" w:rsidRDefault="000F3418" w:rsidP="0065273D">
      <w:pPr>
        <w:pStyle w:val="Rubrik1"/>
      </w:pPr>
      <w:r w:rsidRPr="0065273D">
        <w:t>Underlag för i</w:t>
      </w:r>
      <w:r w:rsidR="003B299F" w:rsidRPr="0065273D">
        <w:t>ntresseanmälan projektstöd</w:t>
      </w:r>
    </w:p>
    <w:p w:rsidR="003B299F" w:rsidRPr="0065273D" w:rsidRDefault="003B299F" w:rsidP="0065273D">
      <w:pPr>
        <w:pStyle w:val="Rubrik2"/>
      </w:pPr>
      <w:r w:rsidRPr="0065273D">
        <w:t>Om den sökande organisationen</w:t>
      </w:r>
    </w:p>
    <w:p w:rsidR="003B299F" w:rsidRPr="0065273D" w:rsidRDefault="0065273D" w:rsidP="0065273D">
      <w:r w:rsidRPr="0065273D">
        <w:t>O</w:t>
      </w:r>
      <w:r w:rsidR="003B299F" w:rsidRPr="0065273D">
        <w:t>rganisationens namn:</w:t>
      </w:r>
    </w:p>
    <w:p w:rsidR="003B299F" w:rsidRPr="0065273D" w:rsidRDefault="003B299F" w:rsidP="0065273D">
      <w:r w:rsidRPr="0065273D">
        <w:t>Adress:</w:t>
      </w:r>
    </w:p>
    <w:p w:rsidR="003B299F" w:rsidRPr="0065273D" w:rsidRDefault="0065273D" w:rsidP="0065273D">
      <w:r w:rsidRPr="0065273D">
        <w:t>Postnr och</w:t>
      </w:r>
      <w:r w:rsidR="003B299F" w:rsidRPr="0065273D">
        <w:t xml:space="preserve"> ort:</w:t>
      </w:r>
    </w:p>
    <w:p w:rsidR="003B299F" w:rsidRPr="0065273D" w:rsidRDefault="003B299F" w:rsidP="0065273D">
      <w:r w:rsidRPr="0065273D">
        <w:t>Kontaktperson:</w:t>
      </w:r>
    </w:p>
    <w:p w:rsidR="003B299F" w:rsidRPr="0065273D" w:rsidRDefault="003B299F" w:rsidP="0065273D">
      <w:r w:rsidRPr="0065273D">
        <w:t>Telefonnummer:</w:t>
      </w:r>
    </w:p>
    <w:p w:rsidR="003B299F" w:rsidRPr="0065273D" w:rsidRDefault="003B299F" w:rsidP="0065273D">
      <w:r w:rsidRPr="0065273D">
        <w:t>E-post:</w:t>
      </w:r>
    </w:p>
    <w:p w:rsidR="003B299F" w:rsidRPr="0065273D" w:rsidRDefault="003B299F" w:rsidP="0065273D">
      <w:r w:rsidRPr="0065273D">
        <w:t>Kort beskrivning av den sökande organisationen:</w:t>
      </w:r>
    </w:p>
    <w:p w:rsidR="003B299F" w:rsidRDefault="003B299F" w:rsidP="0065273D"/>
    <w:p w:rsidR="003B299F" w:rsidRPr="002F5103" w:rsidRDefault="0065273D" w:rsidP="0065273D">
      <w:r>
        <w:t xml:space="preserve">Ja/Nej: </w:t>
      </w:r>
      <w:r w:rsidR="003B299F" w:rsidRPr="002F5103">
        <w:t xml:space="preserve">Vi har tillsammans med representant för Leader </w:t>
      </w:r>
      <w:r w:rsidR="003B299F">
        <w:t>Mittland Plus</w:t>
      </w:r>
      <w:r w:rsidR="003B299F" w:rsidRPr="002F5103">
        <w:t xml:space="preserve"> gått igenom de villkor som gäller för att få ansöka </w:t>
      </w:r>
      <w:r w:rsidR="003B299F">
        <w:t>om projektmedel från föreningen</w:t>
      </w:r>
      <w:r>
        <w:t>.</w:t>
      </w:r>
    </w:p>
    <w:p w:rsidR="003B299F" w:rsidRPr="0065273D" w:rsidRDefault="003B299F" w:rsidP="0065273D">
      <w:pPr>
        <w:pStyle w:val="Rubrik2"/>
      </w:pPr>
      <w:r w:rsidRPr="0065273D">
        <w:t>Om projektet</w:t>
      </w:r>
    </w:p>
    <w:p w:rsidR="003B299F" w:rsidRPr="003B299F" w:rsidRDefault="003B299F" w:rsidP="0065273D">
      <w:r w:rsidRPr="003B299F">
        <w:t xml:space="preserve">Förslag på projektnamn: </w:t>
      </w:r>
    </w:p>
    <w:p w:rsidR="003B299F" w:rsidRPr="0065273D" w:rsidRDefault="003B299F" w:rsidP="0065273D">
      <w:pPr>
        <w:pStyle w:val="Rubrik3"/>
      </w:pPr>
      <w:r w:rsidRPr="0065273D">
        <w:t>Beskriv er idé kortfattat genom att besvara följande frågor:</w:t>
      </w:r>
    </w:p>
    <w:p w:rsidR="003B299F" w:rsidRPr="003B299F" w:rsidRDefault="003B299F" w:rsidP="0065273D">
      <w:pPr>
        <w:pStyle w:val="Rubrik3"/>
      </w:pPr>
      <w:r w:rsidRPr="003B299F">
        <w:t>Beskriv projektets syfte</w:t>
      </w:r>
    </w:p>
    <w:p w:rsidR="003B299F" w:rsidRDefault="003B299F" w:rsidP="0065273D">
      <w:r>
        <w:t>Beskriv den nya idén, varför ni vill genomföra projektet</w:t>
      </w:r>
      <w:r w:rsidRPr="002F5103">
        <w:t xml:space="preserve"> och vad ni vill uppnå långsiktigt:</w:t>
      </w:r>
      <w:r>
        <w:t xml:space="preserve"> </w:t>
      </w:r>
    </w:p>
    <w:p w:rsidR="003B299F" w:rsidRPr="001F20F5" w:rsidRDefault="003B299F" w:rsidP="0065273D">
      <w:pPr>
        <w:rPr>
          <w:rFonts w:cs="Times New Roman"/>
          <w:szCs w:val="28"/>
        </w:rPr>
      </w:pPr>
      <w:r w:rsidRPr="00E22378">
        <w:t xml:space="preserve">Projekt som Leader </w:t>
      </w:r>
      <w:r>
        <w:t>Mittland Plus</w:t>
      </w:r>
      <w:r w:rsidRPr="00E22378">
        <w:t xml:space="preserve"> medfinansierar ska finnas i ett sammanhang och innebära att utveckling sker lokalt. Viktigt att tänka på är att syftet inte är det ni vill uppnå i projektet utan det som ni strävar emot långsiktigt, </w:t>
      </w:r>
      <w:proofErr w:type="gramStart"/>
      <w:r w:rsidRPr="00E22378">
        <w:t>dvs</w:t>
      </w:r>
      <w:proofErr w:type="gramEnd"/>
      <w:r w:rsidRPr="00E22378">
        <w:t xml:space="preserve"> efter projektets slut.</w:t>
      </w:r>
      <w:r>
        <w:t xml:space="preserve"> T ex utveckla förutsättningar för besöksnäring, bidra till ökad inflyttning, öka attraktionskraft… </w:t>
      </w:r>
    </w:p>
    <w:p w:rsidR="003B299F" w:rsidRDefault="003B299F" w:rsidP="0065273D">
      <w:pPr>
        <w:pStyle w:val="Rubrik3"/>
      </w:pPr>
      <w:r w:rsidRPr="001F20F5">
        <w:t xml:space="preserve">Beskriv </w:t>
      </w:r>
      <w:r>
        <w:t>projektets målgrupp</w:t>
      </w:r>
    </w:p>
    <w:p w:rsidR="003B299F" w:rsidRDefault="003B299F" w:rsidP="0065273D">
      <w:r>
        <w:t>M</w:t>
      </w:r>
      <w:r w:rsidRPr="001F20F5">
        <w:t xml:space="preserve">ålgruppen </w:t>
      </w:r>
      <w:r>
        <w:t xml:space="preserve">är de </w:t>
      </w:r>
      <w:r w:rsidRPr="001F20F5">
        <w:t>som projektet riktar sig</w:t>
      </w:r>
      <w:r>
        <w:t xml:space="preserve">. Beskriv hur målgruppen </w:t>
      </w:r>
      <w:r w:rsidRPr="001F20F5">
        <w:t>får nytta av projektet</w:t>
      </w:r>
      <w:r>
        <w:t>.</w:t>
      </w:r>
    </w:p>
    <w:p w:rsidR="003B299F" w:rsidRDefault="003B299F" w:rsidP="0065273D">
      <w:pPr>
        <w:pStyle w:val="Rubrik3"/>
      </w:pPr>
      <w:r>
        <w:t>Beskriv projektets nytänkande</w:t>
      </w:r>
    </w:p>
    <w:p w:rsidR="003B299F" w:rsidRDefault="003B299F" w:rsidP="0065273D">
      <w:r>
        <w:t>Är projektet nytänkande och i så fall hur?</w:t>
      </w:r>
      <w:r w:rsidRPr="003B299F">
        <w:t xml:space="preserve"> </w:t>
      </w:r>
      <w:r w:rsidRPr="003B299F">
        <w:t>Ska projektet använd</w:t>
      </w:r>
      <w:r>
        <w:t>a</w:t>
      </w:r>
      <w:r w:rsidRPr="003B299F">
        <w:t>s för att på olika sätt skapa utveckling – inte för att stödja redan befintlig verksamhet?</w:t>
      </w:r>
    </w:p>
    <w:p w:rsidR="003B299F" w:rsidRDefault="003B299F" w:rsidP="0065273D">
      <w:pPr>
        <w:pStyle w:val="Rubrik3"/>
      </w:pPr>
      <w:r>
        <w:t>Beskriv projektets underifrånperspektiv</w:t>
      </w:r>
    </w:p>
    <w:p w:rsidR="003B299F" w:rsidRPr="00D44455" w:rsidRDefault="003B299F" w:rsidP="0065273D">
      <w:r w:rsidRPr="00D44455">
        <w:t>Underifrånperspektivet betyder</w:t>
      </w:r>
      <w:r>
        <w:t xml:space="preserve"> kortfattat </w:t>
      </w:r>
      <w:r w:rsidRPr="00D44455">
        <w:t>att de som berörs av ett projekt också är det som efterfrågar det. Projektmedlen gör nytta och skapar resultat i det område där effekter önskas.</w:t>
      </w:r>
    </w:p>
    <w:p w:rsidR="00ED774A" w:rsidRDefault="00ED774A" w:rsidP="0065273D">
      <w:pPr>
        <w:pStyle w:val="Rubrik3"/>
      </w:pPr>
      <w:r>
        <w:t>Beskriv projektets mål och förväntade resultat</w:t>
      </w:r>
    </w:p>
    <w:p w:rsidR="003B299F" w:rsidRPr="00E22378" w:rsidRDefault="00ED774A" w:rsidP="0065273D">
      <w:r>
        <w:t xml:space="preserve">Här vill vi veta vad ni ska uppnå under projekttiden. </w:t>
      </w:r>
      <w:r w:rsidR="003B299F" w:rsidRPr="00E22378">
        <w:t>Målen ska vara konkreta</w:t>
      </w:r>
      <w:r>
        <w:t xml:space="preserve"> och kan vara både</w:t>
      </w:r>
      <w:r w:rsidR="003B299F" w:rsidRPr="00E22378">
        <w:t xml:space="preserve"> kvantitativa (t ex ett arbetstillfälle) eller kvalitativa</w:t>
      </w:r>
      <w:r>
        <w:t xml:space="preserve"> </w:t>
      </w:r>
      <w:r w:rsidR="003B299F" w:rsidRPr="00E22378">
        <w:t xml:space="preserve">(t ex ökad samverkan). </w:t>
      </w:r>
      <w:r>
        <w:t xml:space="preserve">Titta på dokumenten med lokala indikatorer och jämför när ni sätter era mål. </w:t>
      </w:r>
    </w:p>
    <w:p w:rsidR="00ED774A" w:rsidRDefault="00ED774A" w:rsidP="0065273D">
      <w:pPr>
        <w:pStyle w:val="Rubrik3"/>
      </w:pPr>
      <w:r>
        <w:t>Beskriv projektets a</w:t>
      </w:r>
      <w:r w:rsidR="003B299F" w:rsidRPr="002F5103">
        <w:t>ktiviteter</w:t>
      </w:r>
    </w:p>
    <w:p w:rsidR="003B299F" w:rsidRPr="002F5103" w:rsidRDefault="00ED774A" w:rsidP="0065273D">
      <w:r>
        <w:t xml:space="preserve">Vi vill veta </w:t>
      </w:r>
      <w:r w:rsidR="003B299F" w:rsidRPr="002F5103">
        <w:t>vad ni vill göra i projektet</w:t>
      </w:r>
      <w:r>
        <w:t xml:space="preserve"> för att kunna koppla ihop det ni vill göra med de förväntade målen och kunna följa kostnader ni söker stöd för. </w:t>
      </w:r>
    </w:p>
    <w:p w:rsidR="003B299F" w:rsidRPr="003E3DD4" w:rsidRDefault="00ED774A" w:rsidP="0065273D">
      <w:pPr>
        <w:pStyle w:val="Rubrik3"/>
      </w:pPr>
      <w:r>
        <w:lastRenderedPageBreak/>
        <w:t>Beskriv projektets t</w:t>
      </w:r>
      <w:r w:rsidR="003B299F" w:rsidRPr="003E3DD4">
        <w:t xml:space="preserve">idsplan </w:t>
      </w:r>
    </w:p>
    <w:p w:rsidR="003B299F" w:rsidRDefault="00ED774A" w:rsidP="0065273D">
      <w:r>
        <w:t>Hur lång tid ska projektet pågå och finns det faser i projektet som lätt går att identifiera?</w:t>
      </w:r>
    </w:p>
    <w:p w:rsidR="00ED774A" w:rsidRDefault="00ED774A" w:rsidP="0065273D">
      <w:pPr>
        <w:pStyle w:val="Rubrik3"/>
      </w:pPr>
      <w:r>
        <w:t>Beskriv hur projektet skiljer sig från er vanliga verksamhet</w:t>
      </w:r>
    </w:p>
    <w:p w:rsidR="003B299F" w:rsidRDefault="00ED774A" w:rsidP="0065273D">
      <w:r>
        <w:t>Hur</w:t>
      </w:r>
      <w:r w:rsidR="003B299F">
        <w:t xml:space="preserve"> avgränsa</w:t>
      </w:r>
      <w:r>
        <w:t xml:space="preserve">r ni projektverksamheten </w:t>
      </w:r>
      <w:r w:rsidR="003B299F">
        <w:t>från er vanliga verksamhet?</w:t>
      </w:r>
    </w:p>
    <w:p w:rsidR="00ED774A" w:rsidRDefault="00ED774A" w:rsidP="0065273D">
      <w:pPr>
        <w:pStyle w:val="Rubrik3"/>
      </w:pPr>
      <w:r>
        <w:t>Hur mycket stöd söker ni?</w:t>
      </w:r>
    </w:p>
    <w:p w:rsidR="003B299F" w:rsidRPr="003E3DD4" w:rsidRDefault="003B299F" w:rsidP="0065273D">
      <w:r w:rsidRPr="003E3DD4">
        <w:t>LAG kan ge stöd på 40-</w:t>
      </w:r>
      <w:r w:rsidR="00ED774A">
        <w:t>100</w:t>
      </w:r>
      <w:r w:rsidRPr="003E3DD4">
        <w:t xml:space="preserve"> % av stödberättigade utgifter. </w:t>
      </w:r>
      <w:r w:rsidR="00ED774A">
        <w:t>LAG har inget tak för genomförandeprojekt men däremot förstudier där gränsen är satt till max 200 tkr</w:t>
      </w:r>
      <w:r w:rsidRPr="003E3DD4">
        <w:t>.</w:t>
      </w:r>
      <w:r w:rsidR="00ED774A">
        <w:t xml:space="preserve"> För genomförandeprojekt gäller att kostnaderna ska vara rimliga i proportion till vad man ska uppnå under projekttiden. Det är alltid en fördel att ha privat medfinansiering eller sponsorer som står för t ex material.</w:t>
      </w:r>
    </w:p>
    <w:p w:rsidR="003B299F" w:rsidRPr="002F5103" w:rsidRDefault="00ED774A" w:rsidP="0065273D">
      <w:pPr>
        <w:pStyle w:val="Rubrik3"/>
      </w:pPr>
      <w:r>
        <w:t>Vilka kostnader kommer ni att söka stöd för?</w:t>
      </w:r>
    </w:p>
    <w:p w:rsidR="003B299F" w:rsidRPr="00E22378" w:rsidRDefault="003B299F" w:rsidP="0065273D">
      <w:r w:rsidRPr="00E22378">
        <w:t xml:space="preserve">Beskriv vilka kostnader som </w:t>
      </w:r>
      <w:r w:rsidR="00ED774A">
        <w:t xml:space="preserve">ni tror </w:t>
      </w:r>
      <w:r w:rsidRPr="00E22378">
        <w:t xml:space="preserve">kommer uppstå i projektet. Exempel löner </w:t>
      </w:r>
      <w:proofErr w:type="spellStart"/>
      <w:r w:rsidRPr="00E22378">
        <w:t>inkl</w:t>
      </w:r>
      <w:proofErr w:type="spellEnd"/>
      <w:r w:rsidRPr="00E22378">
        <w:t xml:space="preserve"> </w:t>
      </w:r>
      <w:proofErr w:type="spellStart"/>
      <w:r w:rsidR="00ED774A">
        <w:t>lönepåsag</w:t>
      </w:r>
      <w:proofErr w:type="spellEnd"/>
      <w:r w:rsidR="00ED774A">
        <w:t xml:space="preserve"> 42,68%</w:t>
      </w:r>
      <w:r w:rsidRPr="00E22378">
        <w:t>, indirekta kostnader (Omkostnader för personal ex. kontor, material, telefon m.m.), investeringar, övriga utgifter så som aktiviteter, marknadsföring, köpta tjänster m.m.</w:t>
      </w:r>
      <w:r>
        <w:t xml:space="preserve"> </w:t>
      </w:r>
      <w:r w:rsidR="00ED774A">
        <w:t>Finns det offentliga resurser med i projektet skall de också tas med här.</w:t>
      </w:r>
    </w:p>
    <w:p w:rsidR="00ED774A" w:rsidRDefault="00ED774A" w:rsidP="0065273D">
      <w:pPr>
        <w:pStyle w:val="Rubrik3"/>
      </w:pPr>
      <w:r>
        <w:t>Hur ser den tänkta finansieringen ut?</w:t>
      </w:r>
    </w:p>
    <w:p w:rsidR="000F3418" w:rsidRDefault="000F3418" w:rsidP="0065273D">
      <w:pPr>
        <w:rPr>
          <w:rFonts w:eastAsia="Times New Roman"/>
        </w:rPr>
      </w:pPr>
      <w:r>
        <w:rPr>
          <w:rFonts w:eastAsia="Times New Roman"/>
        </w:rPr>
        <w:t xml:space="preserve">Här vill vi att du skriver </w:t>
      </w:r>
      <w:r w:rsidRPr="00E22378">
        <w:rPr>
          <w:rFonts w:eastAsia="Times New Roman"/>
        </w:rPr>
        <w:t xml:space="preserve">vilka som du har tänkt ska finansiera projektet och hur mycket de ska bidra med. </w:t>
      </w:r>
    </w:p>
    <w:p w:rsidR="003B299F" w:rsidRPr="00E22378" w:rsidRDefault="00ED774A" w:rsidP="0065273D">
      <w:pPr>
        <w:rPr>
          <w:rFonts w:eastAsia="Times New Roman"/>
        </w:rPr>
      </w:pPr>
      <w:r>
        <w:rPr>
          <w:rFonts w:eastAsia="Times New Roman"/>
        </w:rPr>
        <w:t xml:space="preserve">Under den här programperioden kan ideella resurser inte användas som medfinansiering, utan finansieringen är i pengar. Ett undantag finns och det är offentliga resurser som kan vara i arbetstid, material med mera. Denna finansiering motsvaras av samma kostnad. </w:t>
      </w:r>
    </w:p>
    <w:p w:rsidR="000F3418" w:rsidRDefault="000F3418" w:rsidP="0065273D">
      <w:pPr>
        <w:pStyle w:val="Rubrik3"/>
      </w:pPr>
      <w:r>
        <w:t>Vilka ideella resurser finns i projektet?</w:t>
      </w:r>
    </w:p>
    <w:p w:rsidR="003B299F" w:rsidRDefault="000F3418" w:rsidP="0065273D">
      <w:r>
        <w:t>Ideella resurser är sådant som andra kommer att bidra med i projektet. Vanligast är timmar, där t ex medlemmar i en förening själva gör ett arbete som man annars skulle fått köpa en tjänst för. Det kan också vara andra resurser. T ex om ett företag bidrar med virke till ett bygge, eller om en entreprenör ställer upp med en traktor som annars skulle kosta pengar. Det kan också vara en lokal som annars skulle hyras ut. Allt detta är ideella resurser som tillförs projektet utöver pengar. Uppskatta ideell tid i timmar och andra resurser uppskattas till marknadspris.</w:t>
      </w:r>
    </w:p>
    <w:p w:rsidR="000F3418" w:rsidRDefault="003B299F" w:rsidP="0065273D">
      <w:pPr>
        <w:pStyle w:val="Rubrik3"/>
      </w:pPr>
      <w:r w:rsidRPr="002F5103">
        <w:t>Vilka</w:t>
      </w:r>
      <w:r w:rsidR="000F3418">
        <w:t xml:space="preserve"> samarbetar ni med?</w:t>
      </w:r>
    </w:p>
    <w:p w:rsidR="000F3418" w:rsidRDefault="000F3418" w:rsidP="0065273D">
      <w:r>
        <w:t xml:space="preserve">För att ett projekt skall kunna vara ett </w:t>
      </w:r>
      <w:proofErr w:type="spellStart"/>
      <w:r>
        <w:t>leaderprojekt</w:t>
      </w:r>
      <w:proofErr w:type="spellEnd"/>
      <w:r>
        <w:t xml:space="preserve"> kräver vi att det är minst två sektorer </w:t>
      </w:r>
      <w:r w:rsidRPr="00D44455">
        <w:t xml:space="preserve">(offentlig, privat, ideell) </w:t>
      </w:r>
      <w:r>
        <w:t xml:space="preserve">som samarbetar. Om man har många samarbetspartners men alla är inom samma sektor, t ex föreningar, går det inte att söka </w:t>
      </w:r>
      <w:proofErr w:type="spellStart"/>
      <w:r>
        <w:t>leaderstöd</w:t>
      </w:r>
      <w:proofErr w:type="spellEnd"/>
      <w:r>
        <w:t xml:space="preserve"> för projektet. Därför är det viktigt att du beskriver vilka dina samarbetspartners är och vilken sektor de representerar. Samarbetet måste finnas innan projektet söks. Det går inte att få stöd för att hitta samarbetspartners om det inte redan finns ett sektorsövergripande samarbete.</w:t>
      </w:r>
    </w:p>
    <w:p w:rsidR="000F3418" w:rsidRDefault="000F3418" w:rsidP="0065273D"/>
    <w:p w:rsidR="000F3418" w:rsidRDefault="000F3418" w:rsidP="0065273D">
      <w:pPr>
        <w:pStyle w:val="Rubrik3"/>
      </w:pPr>
      <w:bookmarkStart w:id="0" w:name="_GoBack"/>
      <w:bookmarkEnd w:id="0"/>
      <w:r>
        <w:t>Nästa steg</w:t>
      </w:r>
    </w:p>
    <w:p w:rsidR="003B299F" w:rsidRDefault="000F3418" w:rsidP="0065273D">
      <w:r>
        <w:t xml:space="preserve">När du skrivit under alla rubriker sparar du </w:t>
      </w:r>
      <w:r w:rsidR="003B299F" w:rsidRPr="00E22378">
        <w:t>dokumentet</w:t>
      </w:r>
      <w:r>
        <w:t xml:space="preserve"> och skickar det per e-post till </w:t>
      </w:r>
      <w:hyperlink r:id="rId7" w:history="1">
        <w:r w:rsidRPr="00075893">
          <w:rPr>
            <w:rStyle w:val="Hyperlnk"/>
          </w:rPr>
          <w:t>info@mittlandplus.</w:t>
        </w:r>
        <w:proofErr w:type="gramStart"/>
        <w:r w:rsidRPr="00075893">
          <w:rPr>
            <w:rStyle w:val="Hyperlnk"/>
          </w:rPr>
          <w:t>se</w:t>
        </w:r>
      </w:hyperlink>
      <w:r>
        <w:t xml:space="preserve"> .</w:t>
      </w:r>
      <w:proofErr w:type="gramEnd"/>
      <w:r>
        <w:t xml:space="preserve"> Någon av oss på kansliet kommer att gå igenom din intresseanmälan och återkommer sedan till dig med hur du ska gå tillväga efter det. </w:t>
      </w:r>
      <w:r w:rsidR="003B299F" w:rsidRPr="00E22378">
        <w:t xml:space="preserve"> </w:t>
      </w:r>
    </w:p>
    <w:p w:rsidR="000F3418" w:rsidRDefault="000F3418" w:rsidP="0065273D"/>
    <w:p w:rsidR="000F3418" w:rsidRDefault="000F3418" w:rsidP="0065273D">
      <w:r>
        <w:t>Vi kommer att instruera om vilken fond och vilket insatsområde som är aktuellt för just ditt projekt och även informera om vilka bilagor du behöver skicka med när ansökan ska läggas in på Jordbruksverkets hemsida.</w:t>
      </w:r>
    </w:p>
    <w:sectPr w:rsidR="000F341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E29" w:rsidRDefault="00FC1E29" w:rsidP="0065273D">
      <w:r>
        <w:separator/>
      </w:r>
    </w:p>
  </w:endnote>
  <w:endnote w:type="continuationSeparator" w:id="0">
    <w:p w:rsidR="00FC1E29" w:rsidRDefault="00FC1E29" w:rsidP="0065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3D" w:rsidRPr="00801091" w:rsidRDefault="00674FF4" w:rsidP="0065273D">
    <w:pPr>
      <w:pStyle w:val="Adress"/>
    </w:pPr>
    <w:r>
      <w:rPr>
        <w:b/>
        <w:noProof/>
        <w:lang w:val="sv-SE" w:eastAsia="sv-SE"/>
      </w:rPr>
      <mc:AlternateContent>
        <mc:Choice Requires="wpg">
          <w:drawing>
            <wp:anchor distT="0" distB="0" distL="114300" distR="114300" simplePos="0" relativeHeight="251659264" behindDoc="0" locked="0" layoutInCell="1" allowOverlap="1" wp14:anchorId="2C400EFB" wp14:editId="308B7C77">
              <wp:simplePos x="0" y="0"/>
              <wp:positionH relativeFrom="column">
                <wp:posOffset>4643755</wp:posOffset>
              </wp:positionH>
              <wp:positionV relativeFrom="paragraph">
                <wp:posOffset>-258445</wp:posOffset>
              </wp:positionV>
              <wp:extent cx="1285875" cy="600075"/>
              <wp:effectExtent l="0" t="0" r="9525" b="9525"/>
              <wp:wrapSquare wrapText="bothSides"/>
              <wp:docPr id="5" name="Grupp 5"/>
              <wp:cNvGraphicFramePr/>
              <a:graphic xmlns:a="http://schemas.openxmlformats.org/drawingml/2006/main">
                <a:graphicData uri="http://schemas.microsoft.com/office/word/2010/wordprocessingGroup">
                  <wpg:wgp>
                    <wpg:cNvGrpSpPr/>
                    <wpg:grpSpPr>
                      <a:xfrm>
                        <a:off x="0" y="0"/>
                        <a:ext cx="1285875" cy="600075"/>
                        <a:chOff x="0" y="0"/>
                        <a:chExt cx="1285875" cy="600075"/>
                      </a:xfrm>
                    </wpg:grpSpPr>
                    <pic:pic xmlns:pic="http://schemas.openxmlformats.org/drawingml/2006/picture">
                      <pic:nvPicPr>
                        <pic:cNvPr id="4" name="Bildobjekt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66750" y="0"/>
                          <a:ext cx="619125" cy="600075"/>
                        </a:xfrm>
                        <a:prstGeom prst="rect">
                          <a:avLst/>
                        </a:prstGeom>
                      </pic:spPr>
                    </pic:pic>
                    <pic:pic xmlns:pic="http://schemas.openxmlformats.org/drawingml/2006/picture">
                      <pic:nvPicPr>
                        <pic:cNvPr id="2" name="Bildobjekt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wpg:wgp>
                </a:graphicData>
              </a:graphic>
            </wp:anchor>
          </w:drawing>
        </mc:Choice>
        <mc:Fallback>
          <w:pict>
            <v:group id="Grupp 5" o:spid="_x0000_s1026" style="position:absolute;margin-left:365.65pt;margin-top:-20.35pt;width:101.25pt;height:47.25pt;z-index:251659264" coordsize="12858,600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CAEg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0UAAAAGAAAAAAAAAAAAAACiAAAA&#10;pwAAAAgARQBTAEkAXwBmAGwAYQBnAAAAAQAAAAAAAAAAAAAAAAAAAAAAAAABAAAAAAAAAAAAAACn&#10;AAAAogAAAAAAAAAAAAAAAAAAAAABAAAAAAAAAAAAAAAAAAAAAAAAABAAAAABAAAAAAAAbnVsbAAA&#10;AAIAAAAGYm91bmRzT2JqYwAAAAEAAAAAAABSY3QxAAAABAAAAABUb3AgbG9uZwAAAAAAAAAATGVm&#10;dGxvbmcAAAAAAAAAAEJ0b21sb25nAAAAogAAAABSZ2h0bG9uZwAAAKc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KIAAAAA&#10;UmdodGxvbmcAAACn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dKQAAAAEAAACgAAAAmwAAAeAAASKgAAAdDQAYAAH/2P/tAAxBZG9iZV9D&#10;TQAC/+4ADkFkb2JlAGSAAAAAAf/bAIQADAgICAkIDAkJDBELCgsRFQ8MDA8VGBMTFRMTGBEMDAwM&#10;DAwRDAwMDAwMDAwMDAwMDAwMDAwMDAwMDAwMDAwMDAENCwsNDg0QDg4QFA4ODhQUDg4ODhQRDAwM&#10;DAwREQwMDAwMDBEMDAwMDAwMDAwMDAwMDAwMDAwMDAwMDAwMDAwM/8AAEQgAm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&#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AogCnBAERAAIRAQMRAQQRAP/dAAQAF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7" type="#_x0000_t75" style="position:absolute;left:6667;width:6191;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9bLFAAAA2gAAAA8AAABkcnMvZG93bnJldi54bWxEj09rwkAUxO9Cv8PyCr3pxlLEpm6Cf5BK&#10;PUhti9fX7GsSzL4Nu6sm374rCB6HmfkNM8s704gzOV9bVjAeJSCIC6trLhV8f62HUxA+IGtsLJOC&#10;njzk2cNghqm2F/6k8z6UIkLYp6igCqFNpfRFRQb9yLbE0fuzzmCI0pVSO7xEuGnkc5JMpMGa40KF&#10;LS0rKo77k1Hwejjt+o/37XK3kP3vj1uvDo5XSj09dvM3EIG6cA/f2hut4AWuV+INk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vWyxQAAANoAAAAPAAAAAAAAAAAAAAAA&#10;AJ8CAABkcnMvZG93bnJldi54bWxQSwUGAAAAAAQABAD3AAAAkQMAAAAA&#10;">
                <v:imagedata r:id="rId3" o:title=""/>
                <v:path arrowok="t"/>
              </v:shape>
              <v:shape id="Bildobjekt 2" o:spid="_x0000_s1028" type="#_x0000_t75" style="position:absolute;width:600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AJrDAAAA2gAAAA8AAABkcnMvZG93bnJldi54bWxEj0FrwkAUhO8F/8PyBG91Y5DQRlcJhdKc&#10;rFWhHh/ZZzaYfRuyW03+vVso9DjMzDfMejvYVtyo941jBYt5AoK4crrhWsHp+P78AsIHZI2tY1Iw&#10;koftZvK0xly7O3/R7RBqESHsc1RgQuhyKX1lyKKfu444ehfXWwxR9rXUPd4j3LYyTZJMWmw4Lhjs&#10;6M1QdT38WAXn7yobu8LYBPfp58dpt3zdL0qlZtOhWIEINIT/8F+71ApS+L0Sb4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kAmsMAAADaAAAADwAAAAAAAAAAAAAAAACf&#10;AgAAZHJzL2Rvd25yZXYueG1sUEsFBgAAAAAEAAQA9wAAAI8DAAAAAA==&#10;">
                <v:imagedata r:id="rId4" o:title=""/>
                <v:path arrowok="t"/>
              </v:shape>
              <w10:wrap type="square"/>
            </v:group>
          </w:pict>
        </mc:Fallback>
      </mc:AlternateContent>
    </w:r>
    <w:r w:rsidR="004E463D" w:rsidRPr="00801091">
      <w:rPr>
        <w:b/>
      </w:rPr>
      <w:t>Leader Mittland Plus</w:t>
    </w:r>
    <w:r w:rsidR="004E463D" w:rsidRPr="00801091">
      <w:tab/>
    </w:r>
    <w:r w:rsidR="004E463D">
      <w:t xml:space="preserve">                                      </w:t>
    </w:r>
    <w:r w:rsidR="004E463D">
      <w:tab/>
    </w:r>
    <w:r w:rsidR="004E463D" w:rsidRPr="00801091">
      <w:br/>
      <w:t>Box 8</w:t>
    </w:r>
    <w:r>
      <w:t>9</w:t>
    </w:r>
    <w:r w:rsidR="004E463D" w:rsidRPr="00801091">
      <w:t>0, 851 24 Sundsval</w:t>
    </w:r>
    <w:r w:rsidR="004E463D">
      <w:t>l</w:t>
    </w:r>
  </w:p>
  <w:p w:rsidR="004E463D" w:rsidRPr="00801091" w:rsidRDefault="004E463D" w:rsidP="0065273D">
    <w:pPr>
      <w:pStyle w:val="Adress"/>
    </w:pPr>
    <w:r w:rsidRPr="00801091">
      <w:t>info@mittlandplus.se</w:t>
    </w:r>
  </w:p>
  <w:p w:rsidR="004E463D" w:rsidRPr="00674FF4" w:rsidRDefault="004E463D" w:rsidP="0065273D">
    <w:pPr>
      <w:pStyle w:val="Adress"/>
    </w:pPr>
    <w:r w:rsidRPr="00674FF4">
      <w:t>Telefon: 070-316 23 66</w:t>
    </w:r>
    <w:r w:rsidR="00674FF4" w:rsidRPr="00674FF4">
      <w:t xml:space="preserve"> (VL)</w:t>
    </w:r>
    <w:r w:rsidRPr="00674FF4">
      <w:t xml:space="preserve"> </w:t>
    </w:r>
    <w:r w:rsidR="00674FF4" w:rsidRPr="00674FF4">
      <w:t>/ 076-310 82 66 (</w:t>
    </w:r>
    <w:proofErr w:type="spellStart"/>
    <w:r w:rsidR="00674FF4" w:rsidRPr="00674FF4">
      <w:t>Adm</w:t>
    </w:r>
    <w:proofErr w:type="spellEnd"/>
    <w:r w:rsidR="00674FF4" w:rsidRPr="00674FF4">
      <w:t>)</w:t>
    </w:r>
    <w:r w:rsidRPr="00674FF4">
      <w:t xml:space="preserve">                        </w:t>
    </w:r>
    <w:r w:rsidRPr="00674FF4">
      <w:tab/>
      <w:t xml:space="preserve">www.mittlandplus.se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E29" w:rsidRDefault="00FC1E29" w:rsidP="0065273D">
      <w:r>
        <w:separator/>
      </w:r>
    </w:p>
  </w:footnote>
  <w:footnote w:type="continuationSeparator" w:id="0">
    <w:p w:rsidR="00FC1E29" w:rsidRDefault="00FC1E29" w:rsidP="00652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3D" w:rsidRPr="0065273D" w:rsidRDefault="004E463D" w:rsidP="0065273D">
    <w:pPr>
      <w:pStyle w:val="Sidhuvud"/>
      <w:rPr>
        <w:i/>
        <w:color w:val="808080" w:themeColor="background1" w:themeShade="80"/>
        <w:sz w:val="18"/>
      </w:rPr>
    </w:pPr>
    <w:r>
      <w:rPr>
        <w:noProof/>
      </w:rPr>
      <w:drawing>
        <wp:inline distT="0" distB="0" distL="0" distR="0" wp14:anchorId="080AF096" wp14:editId="26BC5A13">
          <wp:extent cx="2525084" cy="752475"/>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ADER_MITTLANDPLUS_we.jpg"/>
                  <pic:cNvPicPr/>
                </pic:nvPicPr>
                <pic:blipFill>
                  <a:blip r:embed="rId1">
                    <a:extLst>
                      <a:ext uri="{28A0092B-C50C-407E-A947-70E740481C1C}">
                        <a14:useLocalDpi xmlns:a14="http://schemas.microsoft.com/office/drawing/2010/main" val="0"/>
                      </a:ext>
                    </a:extLst>
                  </a:blip>
                  <a:stretch>
                    <a:fillRect/>
                  </a:stretch>
                </pic:blipFill>
                <pic:spPr>
                  <a:xfrm>
                    <a:off x="0" y="0"/>
                    <a:ext cx="2542054" cy="757532"/>
                  </a:xfrm>
                  <a:prstGeom prst="rect">
                    <a:avLst/>
                  </a:prstGeom>
                </pic:spPr>
              </pic:pic>
            </a:graphicData>
          </a:graphic>
        </wp:inline>
      </w:drawing>
    </w:r>
    <w:r w:rsidR="0065273D">
      <w:tab/>
    </w:r>
    <w:r w:rsidR="0065273D">
      <w:tab/>
    </w:r>
    <w:r w:rsidR="0065273D" w:rsidRPr="0065273D">
      <w:rPr>
        <w:i/>
        <w:color w:val="808080" w:themeColor="background1" w:themeShade="80"/>
        <w:sz w:val="18"/>
      </w:rPr>
      <w:t>Version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F"/>
    <w:rsid w:val="00094D41"/>
    <w:rsid w:val="000F3418"/>
    <w:rsid w:val="003B299F"/>
    <w:rsid w:val="00401003"/>
    <w:rsid w:val="00401027"/>
    <w:rsid w:val="004E463D"/>
    <w:rsid w:val="0065273D"/>
    <w:rsid w:val="00674FF4"/>
    <w:rsid w:val="00ED774A"/>
    <w:rsid w:val="00FC1E2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73D"/>
    <w:pPr>
      <w:spacing w:after="0" w:line="240" w:lineRule="auto"/>
    </w:pPr>
    <w:rPr>
      <w:rFonts w:ascii="Garamond" w:hAnsi="Garamond"/>
      <w:szCs w:val="24"/>
    </w:rPr>
  </w:style>
  <w:style w:type="paragraph" w:styleId="Rubrik1">
    <w:name w:val="heading 1"/>
    <w:basedOn w:val="Normal"/>
    <w:next w:val="Normal"/>
    <w:link w:val="Rubrik1Char"/>
    <w:uiPriority w:val="9"/>
    <w:qFormat/>
    <w:rsid w:val="0065273D"/>
    <w:pPr>
      <w:keepNext/>
      <w:keepLines/>
      <w:spacing w:before="480" w:line="276" w:lineRule="auto"/>
      <w:outlineLvl w:val="0"/>
    </w:pPr>
    <w:rPr>
      <w:rFonts w:ascii="Helvetica Neue" w:eastAsiaTheme="majorEastAsia" w:hAnsi="Helvetica Neue" w:cstheme="majorBidi"/>
      <w:b/>
      <w:bCs/>
      <w:sz w:val="28"/>
      <w:szCs w:val="28"/>
    </w:rPr>
  </w:style>
  <w:style w:type="paragraph" w:styleId="Rubrik2">
    <w:name w:val="heading 2"/>
    <w:basedOn w:val="Normal"/>
    <w:next w:val="Normal"/>
    <w:link w:val="Rubrik2Char"/>
    <w:uiPriority w:val="9"/>
    <w:unhideWhenUsed/>
    <w:qFormat/>
    <w:rsid w:val="0065273D"/>
    <w:pPr>
      <w:keepNext/>
      <w:keepLines/>
      <w:spacing w:before="360" w:line="276" w:lineRule="auto"/>
      <w:outlineLvl w:val="1"/>
    </w:pPr>
    <w:rPr>
      <w:rFonts w:ascii="Helvetica Neue" w:eastAsiaTheme="majorEastAsia" w:hAnsi="Helvetica Neue" w:cstheme="majorBidi"/>
      <w:b/>
      <w:bCs/>
      <w:szCs w:val="26"/>
    </w:rPr>
  </w:style>
  <w:style w:type="paragraph" w:styleId="Rubrik3">
    <w:name w:val="heading 3"/>
    <w:basedOn w:val="Normal"/>
    <w:next w:val="Normal"/>
    <w:link w:val="Rubrik3Char"/>
    <w:uiPriority w:val="9"/>
    <w:unhideWhenUsed/>
    <w:qFormat/>
    <w:rsid w:val="0065273D"/>
    <w:pPr>
      <w:keepNext/>
      <w:keepLines/>
      <w:spacing w:before="360"/>
      <w:outlineLvl w:val="2"/>
    </w:pPr>
    <w:rPr>
      <w:rFonts w:ascii="Helvetica Neue" w:eastAsiaTheme="majorEastAsia" w:hAnsi="Helvetica Neue" w:cstheme="majorBidi"/>
      <w:b/>
      <w:bCs/>
      <w:i/>
      <w:szCs w:val="22"/>
    </w:rPr>
  </w:style>
  <w:style w:type="paragraph" w:styleId="Rubrik4">
    <w:name w:val="heading 4"/>
    <w:basedOn w:val="Normal"/>
    <w:next w:val="Normal"/>
    <w:link w:val="Rubrik4Char"/>
    <w:uiPriority w:val="9"/>
    <w:unhideWhenUsed/>
    <w:qFormat/>
    <w:rsid w:val="004E463D"/>
    <w:pPr>
      <w:keepNext/>
      <w:keepLines/>
      <w:spacing w:before="200"/>
      <w:outlineLvl w:val="3"/>
    </w:pPr>
    <w:rPr>
      <w:rFonts w:ascii="Helvetica Neue" w:eastAsiaTheme="majorEastAsia" w:hAnsi="Helvetica Neue" w:cstheme="majorBidi"/>
      <w:b/>
      <w:bCs/>
      <w:iCs/>
      <w:sz w:val="28"/>
    </w:rPr>
  </w:style>
  <w:style w:type="paragraph" w:styleId="Rubrik5">
    <w:name w:val="heading 5"/>
    <w:basedOn w:val="Normal"/>
    <w:next w:val="Normal"/>
    <w:link w:val="Rubrik5Char"/>
    <w:uiPriority w:val="9"/>
    <w:unhideWhenUsed/>
    <w:qFormat/>
    <w:rsid w:val="004E463D"/>
    <w:pPr>
      <w:keepNext/>
      <w:keepLines/>
      <w:spacing w:before="200"/>
      <w:outlineLvl w:val="4"/>
    </w:pPr>
    <w:rPr>
      <w:rFonts w:ascii="Helvetica Neue" w:eastAsiaTheme="majorEastAsia" w:hAnsi="Helvetica Neue" w:cstheme="majorBidi"/>
      <w:b/>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E463D"/>
    <w:pPr>
      <w:tabs>
        <w:tab w:val="center" w:pos="4536"/>
        <w:tab w:val="right" w:pos="9072"/>
      </w:tabs>
    </w:pPr>
  </w:style>
  <w:style w:type="character" w:customStyle="1" w:styleId="SidhuvudChar">
    <w:name w:val="Sidhuvud Char"/>
    <w:basedOn w:val="Standardstycketeckensnitt"/>
    <w:link w:val="Sidhuvud"/>
    <w:uiPriority w:val="99"/>
    <w:rsid w:val="004E463D"/>
  </w:style>
  <w:style w:type="paragraph" w:styleId="Sidfot">
    <w:name w:val="footer"/>
    <w:basedOn w:val="Normal"/>
    <w:link w:val="SidfotChar"/>
    <w:uiPriority w:val="99"/>
    <w:unhideWhenUsed/>
    <w:rsid w:val="004E463D"/>
    <w:pPr>
      <w:tabs>
        <w:tab w:val="center" w:pos="4536"/>
        <w:tab w:val="right" w:pos="9072"/>
      </w:tabs>
    </w:pPr>
  </w:style>
  <w:style w:type="character" w:customStyle="1" w:styleId="SidfotChar">
    <w:name w:val="Sidfot Char"/>
    <w:basedOn w:val="Standardstycketeckensnitt"/>
    <w:link w:val="Sidfot"/>
    <w:uiPriority w:val="99"/>
    <w:rsid w:val="004E463D"/>
  </w:style>
  <w:style w:type="paragraph" w:styleId="Ballongtext">
    <w:name w:val="Balloon Text"/>
    <w:basedOn w:val="Normal"/>
    <w:link w:val="BallongtextChar"/>
    <w:uiPriority w:val="99"/>
    <w:semiHidden/>
    <w:unhideWhenUsed/>
    <w:rsid w:val="004E463D"/>
    <w:rPr>
      <w:rFonts w:ascii="Tahoma" w:hAnsi="Tahoma" w:cs="Tahoma"/>
      <w:sz w:val="16"/>
      <w:szCs w:val="16"/>
    </w:rPr>
  </w:style>
  <w:style w:type="character" w:customStyle="1" w:styleId="BallongtextChar">
    <w:name w:val="Ballongtext Char"/>
    <w:basedOn w:val="Standardstycketeckensnitt"/>
    <w:link w:val="Ballongtext"/>
    <w:uiPriority w:val="99"/>
    <w:semiHidden/>
    <w:rsid w:val="004E463D"/>
    <w:rPr>
      <w:rFonts w:ascii="Tahoma" w:hAnsi="Tahoma" w:cs="Tahoma"/>
      <w:sz w:val="16"/>
      <w:szCs w:val="16"/>
    </w:rPr>
  </w:style>
  <w:style w:type="paragraph" w:customStyle="1" w:styleId="Adress">
    <w:name w:val="Adress"/>
    <w:basedOn w:val="Sidfot"/>
    <w:link w:val="AdressChar"/>
    <w:qFormat/>
    <w:rsid w:val="004E463D"/>
    <w:rPr>
      <w:rFonts w:ascii="Helvetica" w:eastAsiaTheme="minorHAnsi" w:hAnsi="Helvetica"/>
      <w:sz w:val="18"/>
      <w:lang w:val="en-US" w:eastAsia="en-US"/>
    </w:rPr>
  </w:style>
  <w:style w:type="character" w:customStyle="1" w:styleId="AdressChar">
    <w:name w:val="Adress Char"/>
    <w:basedOn w:val="SidfotChar"/>
    <w:link w:val="Adress"/>
    <w:rsid w:val="004E463D"/>
    <w:rPr>
      <w:rFonts w:ascii="Helvetica" w:eastAsiaTheme="minorHAnsi" w:hAnsi="Helvetica"/>
      <w:sz w:val="18"/>
      <w:lang w:val="en-US" w:eastAsia="en-US"/>
    </w:rPr>
  </w:style>
  <w:style w:type="character" w:customStyle="1" w:styleId="Rubrik1Char">
    <w:name w:val="Rubrik 1 Char"/>
    <w:basedOn w:val="Standardstycketeckensnitt"/>
    <w:link w:val="Rubrik1"/>
    <w:uiPriority w:val="9"/>
    <w:rsid w:val="0065273D"/>
    <w:rPr>
      <w:rFonts w:ascii="Helvetica Neue" w:eastAsiaTheme="majorEastAsia" w:hAnsi="Helvetica Neue" w:cstheme="majorBidi"/>
      <w:b/>
      <w:bCs/>
      <w:sz w:val="28"/>
      <w:szCs w:val="28"/>
    </w:rPr>
  </w:style>
  <w:style w:type="character" w:customStyle="1" w:styleId="Rubrik2Char">
    <w:name w:val="Rubrik 2 Char"/>
    <w:basedOn w:val="Standardstycketeckensnitt"/>
    <w:link w:val="Rubrik2"/>
    <w:uiPriority w:val="9"/>
    <w:rsid w:val="0065273D"/>
    <w:rPr>
      <w:rFonts w:ascii="Helvetica Neue" w:eastAsiaTheme="majorEastAsia" w:hAnsi="Helvetica Neue" w:cstheme="majorBidi"/>
      <w:b/>
      <w:bCs/>
      <w:sz w:val="24"/>
      <w:szCs w:val="26"/>
    </w:rPr>
  </w:style>
  <w:style w:type="character" w:customStyle="1" w:styleId="Rubrik3Char">
    <w:name w:val="Rubrik 3 Char"/>
    <w:basedOn w:val="Standardstycketeckensnitt"/>
    <w:link w:val="Rubrik3"/>
    <w:uiPriority w:val="9"/>
    <w:rsid w:val="0065273D"/>
    <w:rPr>
      <w:rFonts w:ascii="Helvetica Neue" w:eastAsiaTheme="majorEastAsia" w:hAnsi="Helvetica Neue" w:cstheme="majorBidi"/>
      <w:b/>
      <w:bCs/>
      <w:i/>
    </w:rPr>
  </w:style>
  <w:style w:type="character" w:customStyle="1" w:styleId="Rubrik4Char">
    <w:name w:val="Rubrik 4 Char"/>
    <w:basedOn w:val="Standardstycketeckensnitt"/>
    <w:link w:val="Rubrik4"/>
    <w:uiPriority w:val="9"/>
    <w:rsid w:val="004E463D"/>
    <w:rPr>
      <w:rFonts w:ascii="Helvetica Neue" w:eastAsiaTheme="majorEastAsia" w:hAnsi="Helvetica Neue" w:cstheme="majorBidi"/>
      <w:b/>
      <w:bCs/>
      <w:iCs/>
      <w:sz w:val="28"/>
    </w:rPr>
  </w:style>
  <w:style w:type="character" w:customStyle="1" w:styleId="Rubrik5Char">
    <w:name w:val="Rubrik 5 Char"/>
    <w:basedOn w:val="Standardstycketeckensnitt"/>
    <w:link w:val="Rubrik5"/>
    <w:uiPriority w:val="9"/>
    <w:rsid w:val="004E463D"/>
    <w:rPr>
      <w:rFonts w:ascii="Helvetica Neue" w:eastAsiaTheme="majorEastAsia" w:hAnsi="Helvetica Neue" w:cstheme="majorBidi"/>
      <w:b/>
      <w:i/>
      <w:sz w:val="24"/>
    </w:rPr>
  </w:style>
  <w:style w:type="character" w:styleId="Hyperlnk">
    <w:name w:val="Hyperlink"/>
    <w:basedOn w:val="Standardstycketeckensnitt"/>
    <w:uiPriority w:val="99"/>
    <w:unhideWhenUsed/>
    <w:rsid w:val="003B29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73D"/>
    <w:pPr>
      <w:spacing w:after="0" w:line="240" w:lineRule="auto"/>
    </w:pPr>
    <w:rPr>
      <w:rFonts w:ascii="Garamond" w:hAnsi="Garamond"/>
      <w:szCs w:val="24"/>
    </w:rPr>
  </w:style>
  <w:style w:type="paragraph" w:styleId="Rubrik1">
    <w:name w:val="heading 1"/>
    <w:basedOn w:val="Normal"/>
    <w:next w:val="Normal"/>
    <w:link w:val="Rubrik1Char"/>
    <w:uiPriority w:val="9"/>
    <w:qFormat/>
    <w:rsid w:val="0065273D"/>
    <w:pPr>
      <w:keepNext/>
      <w:keepLines/>
      <w:spacing w:before="480" w:line="276" w:lineRule="auto"/>
      <w:outlineLvl w:val="0"/>
    </w:pPr>
    <w:rPr>
      <w:rFonts w:ascii="Helvetica Neue" w:eastAsiaTheme="majorEastAsia" w:hAnsi="Helvetica Neue" w:cstheme="majorBidi"/>
      <w:b/>
      <w:bCs/>
      <w:sz w:val="28"/>
      <w:szCs w:val="28"/>
    </w:rPr>
  </w:style>
  <w:style w:type="paragraph" w:styleId="Rubrik2">
    <w:name w:val="heading 2"/>
    <w:basedOn w:val="Normal"/>
    <w:next w:val="Normal"/>
    <w:link w:val="Rubrik2Char"/>
    <w:uiPriority w:val="9"/>
    <w:unhideWhenUsed/>
    <w:qFormat/>
    <w:rsid w:val="0065273D"/>
    <w:pPr>
      <w:keepNext/>
      <w:keepLines/>
      <w:spacing w:before="360" w:line="276" w:lineRule="auto"/>
      <w:outlineLvl w:val="1"/>
    </w:pPr>
    <w:rPr>
      <w:rFonts w:ascii="Helvetica Neue" w:eastAsiaTheme="majorEastAsia" w:hAnsi="Helvetica Neue" w:cstheme="majorBidi"/>
      <w:b/>
      <w:bCs/>
      <w:szCs w:val="26"/>
    </w:rPr>
  </w:style>
  <w:style w:type="paragraph" w:styleId="Rubrik3">
    <w:name w:val="heading 3"/>
    <w:basedOn w:val="Normal"/>
    <w:next w:val="Normal"/>
    <w:link w:val="Rubrik3Char"/>
    <w:uiPriority w:val="9"/>
    <w:unhideWhenUsed/>
    <w:qFormat/>
    <w:rsid w:val="0065273D"/>
    <w:pPr>
      <w:keepNext/>
      <w:keepLines/>
      <w:spacing w:before="360"/>
      <w:outlineLvl w:val="2"/>
    </w:pPr>
    <w:rPr>
      <w:rFonts w:ascii="Helvetica Neue" w:eastAsiaTheme="majorEastAsia" w:hAnsi="Helvetica Neue" w:cstheme="majorBidi"/>
      <w:b/>
      <w:bCs/>
      <w:i/>
      <w:szCs w:val="22"/>
    </w:rPr>
  </w:style>
  <w:style w:type="paragraph" w:styleId="Rubrik4">
    <w:name w:val="heading 4"/>
    <w:basedOn w:val="Normal"/>
    <w:next w:val="Normal"/>
    <w:link w:val="Rubrik4Char"/>
    <w:uiPriority w:val="9"/>
    <w:unhideWhenUsed/>
    <w:qFormat/>
    <w:rsid w:val="004E463D"/>
    <w:pPr>
      <w:keepNext/>
      <w:keepLines/>
      <w:spacing w:before="200"/>
      <w:outlineLvl w:val="3"/>
    </w:pPr>
    <w:rPr>
      <w:rFonts w:ascii="Helvetica Neue" w:eastAsiaTheme="majorEastAsia" w:hAnsi="Helvetica Neue" w:cstheme="majorBidi"/>
      <w:b/>
      <w:bCs/>
      <w:iCs/>
      <w:sz w:val="28"/>
    </w:rPr>
  </w:style>
  <w:style w:type="paragraph" w:styleId="Rubrik5">
    <w:name w:val="heading 5"/>
    <w:basedOn w:val="Normal"/>
    <w:next w:val="Normal"/>
    <w:link w:val="Rubrik5Char"/>
    <w:uiPriority w:val="9"/>
    <w:unhideWhenUsed/>
    <w:qFormat/>
    <w:rsid w:val="004E463D"/>
    <w:pPr>
      <w:keepNext/>
      <w:keepLines/>
      <w:spacing w:before="200"/>
      <w:outlineLvl w:val="4"/>
    </w:pPr>
    <w:rPr>
      <w:rFonts w:ascii="Helvetica Neue" w:eastAsiaTheme="majorEastAsia" w:hAnsi="Helvetica Neue" w:cstheme="majorBidi"/>
      <w:b/>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E463D"/>
    <w:pPr>
      <w:tabs>
        <w:tab w:val="center" w:pos="4536"/>
        <w:tab w:val="right" w:pos="9072"/>
      </w:tabs>
    </w:pPr>
  </w:style>
  <w:style w:type="character" w:customStyle="1" w:styleId="SidhuvudChar">
    <w:name w:val="Sidhuvud Char"/>
    <w:basedOn w:val="Standardstycketeckensnitt"/>
    <w:link w:val="Sidhuvud"/>
    <w:uiPriority w:val="99"/>
    <w:rsid w:val="004E463D"/>
  </w:style>
  <w:style w:type="paragraph" w:styleId="Sidfot">
    <w:name w:val="footer"/>
    <w:basedOn w:val="Normal"/>
    <w:link w:val="SidfotChar"/>
    <w:uiPriority w:val="99"/>
    <w:unhideWhenUsed/>
    <w:rsid w:val="004E463D"/>
    <w:pPr>
      <w:tabs>
        <w:tab w:val="center" w:pos="4536"/>
        <w:tab w:val="right" w:pos="9072"/>
      </w:tabs>
    </w:pPr>
  </w:style>
  <w:style w:type="character" w:customStyle="1" w:styleId="SidfotChar">
    <w:name w:val="Sidfot Char"/>
    <w:basedOn w:val="Standardstycketeckensnitt"/>
    <w:link w:val="Sidfot"/>
    <w:uiPriority w:val="99"/>
    <w:rsid w:val="004E463D"/>
  </w:style>
  <w:style w:type="paragraph" w:styleId="Ballongtext">
    <w:name w:val="Balloon Text"/>
    <w:basedOn w:val="Normal"/>
    <w:link w:val="BallongtextChar"/>
    <w:uiPriority w:val="99"/>
    <w:semiHidden/>
    <w:unhideWhenUsed/>
    <w:rsid w:val="004E463D"/>
    <w:rPr>
      <w:rFonts w:ascii="Tahoma" w:hAnsi="Tahoma" w:cs="Tahoma"/>
      <w:sz w:val="16"/>
      <w:szCs w:val="16"/>
    </w:rPr>
  </w:style>
  <w:style w:type="character" w:customStyle="1" w:styleId="BallongtextChar">
    <w:name w:val="Ballongtext Char"/>
    <w:basedOn w:val="Standardstycketeckensnitt"/>
    <w:link w:val="Ballongtext"/>
    <w:uiPriority w:val="99"/>
    <w:semiHidden/>
    <w:rsid w:val="004E463D"/>
    <w:rPr>
      <w:rFonts w:ascii="Tahoma" w:hAnsi="Tahoma" w:cs="Tahoma"/>
      <w:sz w:val="16"/>
      <w:szCs w:val="16"/>
    </w:rPr>
  </w:style>
  <w:style w:type="paragraph" w:customStyle="1" w:styleId="Adress">
    <w:name w:val="Adress"/>
    <w:basedOn w:val="Sidfot"/>
    <w:link w:val="AdressChar"/>
    <w:qFormat/>
    <w:rsid w:val="004E463D"/>
    <w:rPr>
      <w:rFonts w:ascii="Helvetica" w:eastAsiaTheme="minorHAnsi" w:hAnsi="Helvetica"/>
      <w:sz w:val="18"/>
      <w:lang w:val="en-US" w:eastAsia="en-US"/>
    </w:rPr>
  </w:style>
  <w:style w:type="character" w:customStyle="1" w:styleId="AdressChar">
    <w:name w:val="Adress Char"/>
    <w:basedOn w:val="SidfotChar"/>
    <w:link w:val="Adress"/>
    <w:rsid w:val="004E463D"/>
    <w:rPr>
      <w:rFonts w:ascii="Helvetica" w:eastAsiaTheme="minorHAnsi" w:hAnsi="Helvetica"/>
      <w:sz w:val="18"/>
      <w:lang w:val="en-US" w:eastAsia="en-US"/>
    </w:rPr>
  </w:style>
  <w:style w:type="character" w:customStyle="1" w:styleId="Rubrik1Char">
    <w:name w:val="Rubrik 1 Char"/>
    <w:basedOn w:val="Standardstycketeckensnitt"/>
    <w:link w:val="Rubrik1"/>
    <w:uiPriority w:val="9"/>
    <w:rsid w:val="0065273D"/>
    <w:rPr>
      <w:rFonts w:ascii="Helvetica Neue" w:eastAsiaTheme="majorEastAsia" w:hAnsi="Helvetica Neue" w:cstheme="majorBidi"/>
      <w:b/>
      <w:bCs/>
      <w:sz w:val="28"/>
      <w:szCs w:val="28"/>
    </w:rPr>
  </w:style>
  <w:style w:type="character" w:customStyle="1" w:styleId="Rubrik2Char">
    <w:name w:val="Rubrik 2 Char"/>
    <w:basedOn w:val="Standardstycketeckensnitt"/>
    <w:link w:val="Rubrik2"/>
    <w:uiPriority w:val="9"/>
    <w:rsid w:val="0065273D"/>
    <w:rPr>
      <w:rFonts w:ascii="Helvetica Neue" w:eastAsiaTheme="majorEastAsia" w:hAnsi="Helvetica Neue" w:cstheme="majorBidi"/>
      <w:b/>
      <w:bCs/>
      <w:sz w:val="24"/>
      <w:szCs w:val="26"/>
    </w:rPr>
  </w:style>
  <w:style w:type="character" w:customStyle="1" w:styleId="Rubrik3Char">
    <w:name w:val="Rubrik 3 Char"/>
    <w:basedOn w:val="Standardstycketeckensnitt"/>
    <w:link w:val="Rubrik3"/>
    <w:uiPriority w:val="9"/>
    <w:rsid w:val="0065273D"/>
    <w:rPr>
      <w:rFonts w:ascii="Helvetica Neue" w:eastAsiaTheme="majorEastAsia" w:hAnsi="Helvetica Neue" w:cstheme="majorBidi"/>
      <w:b/>
      <w:bCs/>
      <w:i/>
    </w:rPr>
  </w:style>
  <w:style w:type="character" w:customStyle="1" w:styleId="Rubrik4Char">
    <w:name w:val="Rubrik 4 Char"/>
    <w:basedOn w:val="Standardstycketeckensnitt"/>
    <w:link w:val="Rubrik4"/>
    <w:uiPriority w:val="9"/>
    <w:rsid w:val="004E463D"/>
    <w:rPr>
      <w:rFonts w:ascii="Helvetica Neue" w:eastAsiaTheme="majorEastAsia" w:hAnsi="Helvetica Neue" w:cstheme="majorBidi"/>
      <w:b/>
      <w:bCs/>
      <w:iCs/>
      <w:sz w:val="28"/>
    </w:rPr>
  </w:style>
  <w:style w:type="character" w:customStyle="1" w:styleId="Rubrik5Char">
    <w:name w:val="Rubrik 5 Char"/>
    <w:basedOn w:val="Standardstycketeckensnitt"/>
    <w:link w:val="Rubrik5"/>
    <w:uiPriority w:val="9"/>
    <w:rsid w:val="004E463D"/>
    <w:rPr>
      <w:rFonts w:ascii="Helvetica Neue" w:eastAsiaTheme="majorEastAsia" w:hAnsi="Helvetica Neue" w:cstheme="majorBidi"/>
      <w:b/>
      <w:i/>
      <w:sz w:val="24"/>
    </w:rPr>
  </w:style>
  <w:style w:type="character" w:styleId="Hyperlnk">
    <w:name w:val="Hyperlink"/>
    <w:basedOn w:val="Standardstycketeckensnitt"/>
    <w:uiPriority w:val="99"/>
    <w:unhideWhenUsed/>
    <w:rsid w:val="003B29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mittlandplus.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Mallar\Leadermall%20enkel%202.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Leadermall enkel 2</Template>
  <TotalTime>37</TotalTime>
  <Pages>2</Pages>
  <Words>808</Words>
  <Characters>4288</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2017-03-28T13:23:00Z</dcterms:created>
  <dcterms:modified xsi:type="dcterms:W3CDTF">2017-03-28T14:00:00Z</dcterms:modified>
</cp:coreProperties>
</file>