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23B43" w14:textId="77777777" w:rsidR="000F069F" w:rsidRDefault="000F069F" w:rsidP="000F069F"/>
    <w:p w14:paraId="13658C76" w14:textId="77777777" w:rsidR="000F069F" w:rsidRDefault="000F069F" w:rsidP="000F069F"/>
    <w:p w14:paraId="46B755CA" w14:textId="405837E8" w:rsidR="00125C5D" w:rsidRPr="00643AE1" w:rsidRDefault="000F069F" w:rsidP="00F9725D">
      <w:pPr>
        <w:pStyle w:val="Rubrik1"/>
        <w:rPr>
          <w:rFonts w:ascii="Helvetica" w:hAnsi="Helvetica" w:cstheme="minorHAnsi"/>
          <w:sz w:val="28"/>
        </w:rPr>
      </w:pPr>
      <w:r>
        <w:rPr>
          <w:rFonts w:ascii="Helvetica" w:hAnsi="Helvetica" w:cstheme="minorHAnsi"/>
          <w:sz w:val="28"/>
        </w:rPr>
        <w:t>Delr</w:t>
      </w:r>
      <w:r w:rsidR="00512556">
        <w:rPr>
          <w:rFonts w:ascii="Helvetica" w:hAnsi="Helvetica" w:cstheme="minorHAnsi"/>
          <w:sz w:val="28"/>
        </w:rPr>
        <w:t>edovisning</w:t>
      </w:r>
      <w:r w:rsidR="00F9725D" w:rsidRPr="00643AE1">
        <w:rPr>
          <w:rFonts w:ascii="Helvetica" w:hAnsi="Helvetica" w:cstheme="minorHAnsi"/>
          <w:sz w:val="28"/>
        </w:rPr>
        <w:t xml:space="preserve"> </w:t>
      </w:r>
      <w:r w:rsidR="00512556">
        <w:rPr>
          <w:rFonts w:ascii="Helvetica" w:hAnsi="Helvetica" w:cstheme="minorHAnsi"/>
          <w:sz w:val="28"/>
        </w:rPr>
        <w:t>paraplyprojekt - mikrostöd</w:t>
      </w:r>
    </w:p>
    <w:p w14:paraId="432BDBD7" w14:textId="77777777" w:rsidR="00384F43" w:rsidRPr="00643AE1" w:rsidRDefault="00384F43" w:rsidP="00384F43"/>
    <w:p w14:paraId="4467A71A" w14:textId="42D77ACB" w:rsidR="00512556" w:rsidRDefault="00125C5D" w:rsidP="00512556">
      <w:pPr>
        <w:spacing w:after="0"/>
      </w:pPr>
      <w:r w:rsidRPr="00643AE1">
        <w:t>Sökan</w:t>
      </w:r>
      <w:r w:rsidR="00902298" w:rsidRPr="00643AE1">
        <w:t>de:</w:t>
      </w:r>
      <w:r w:rsidR="00902298" w:rsidRPr="00643AE1">
        <w:tab/>
      </w:r>
      <w:r w:rsidR="00A74E8F" w:rsidRPr="00643AE1">
        <w:tab/>
      </w:r>
      <w:r w:rsidR="000F069F">
        <w:tab/>
      </w:r>
    </w:p>
    <w:p w14:paraId="25C61CA0" w14:textId="116DF833" w:rsidR="006963FD" w:rsidRPr="00643AE1" w:rsidRDefault="00125C5D" w:rsidP="00512556">
      <w:pPr>
        <w:spacing w:after="0"/>
      </w:pPr>
      <w:r w:rsidRPr="00643AE1">
        <w:t>Sökt stöd</w:t>
      </w:r>
      <w:r w:rsidR="000F069F">
        <w:t xml:space="preserve"> i denna utbetalning</w:t>
      </w:r>
      <w:r w:rsidRPr="00643AE1">
        <w:t>:</w:t>
      </w:r>
      <w:r w:rsidR="00512556">
        <w:tab/>
        <w:t>________________</w:t>
      </w:r>
      <w:r w:rsidR="00AA6E64" w:rsidRPr="00643AE1">
        <w:t xml:space="preserve"> </w:t>
      </w:r>
      <w:r w:rsidR="00AA675E" w:rsidRPr="00643AE1">
        <w:t>kr</w:t>
      </w:r>
    </w:p>
    <w:p w14:paraId="22A5BF6C" w14:textId="5F8E9569" w:rsidR="00512556" w:rsidRDefault="00512556" w:rsidP="00D05526">
      <w:pPr>
        <w:spacing w:after="0"/>
        <w:ind w:left="2608" w:hanging="2608"/>
      </w:pPr>
      <w:proofErr w:type="spellStart"/>
      <w:r>
        <w:t>Ev</w:t>
      </w:r>
      <w:proofErr w:type="spellEnd"/>
      <w:r>
        <w:t xml:space="preserve"> ö</w:t>
      </w:r>
      <w:r w:rsidR="00AA675E" w:rsidRPr="00643AE1">
        <w:t>vrig</w:t>
      </w:r>
      <w:r w:rsidR="005B3145" w:rsidRPr="00643AE1">
        <w:t xml:space="preserve"> finansiering</w:t>
      </w:r>
      <w:r w:rsidR="004B0501" w:rsidRPr="00643AE1">
        <w:t>:</w:t>
      </w:r>
      <w:r w:rsidR="00D05526" w:rsidRPr="00643AE1">
        <w:tab/>
      </w:r>
      <w:r w:rsidR="000F069F">
        <w:tab/>
      </w:r>
    </w:p>
    <w:p w14:paraId="651D3626" w14:textId="33604BA7" w:rsidR="00512556" w:rsidRDefault="00125C5D" w:rsidP="002712F9">
      <w:pPr>
        <w:spacing w:after="0"/>
      </w:pPr>
      <w:r w:rsidRPr="00643AE1">
        <w:t xml:space="preserve">Ideell tid, </w:t>
      </w:r>
      <w:r w:rsidR="00512556">
        <w:t>antal timmar</w:t>
      </w:r>
      <w:r w:rsidRPr="00643AE1">
        <w:t>:</w:t>
      </w:r>
      <w:r w:rsidRPr="00643AE1">
        <w:tab/>
      </w:r>
      <w:r w:rsidR="000F069F">
        <w:tab/>
      </w:r>
    </w:p>
    <w:p w14:paraId="10430476" w14:textId="2750AE27" w:rsidR="000F069F" w:rsidRDefault="000F069F" w:rsidP="002712F9">
      <w:pPr>
        <w:spacing w:after="0"/>
      </w:pPr>
      <w:r>
        <w:t xml:space="preserve">(obs att tiden ska delas upp på tre ålderskategorier, upp till 15 år, </w:t>
      </w:r>
      <w:proofErr w:type="gramStart"/>
      <w:r>
        <w:t>16-17</w:t>
      </w:r>
      <w:proofErr w:type="gramEnd"/>
      <w:r>
        <w:t xml:space="preserve"> år eller 18 år och över.)</w:t>
      </w:r>
    </w:p>
    <w:p w14:paraId="662B7DB8" w14:textId="2BA350D2" w:rsidR="00125C5D" w:rsidRDefault="00512556" w:rsidP="002712F9">
      <w:pPr>
        <w:spacing w:after="0"/>
      </w:pPr>
      <w:r>
        <w:t>Ideella resurser som inte är tid:</w:t>
      </w:r>
      <w:r w:rsidR="000F069F">
        <w:tab/>
      </w:r>
    </w:p>
    <w:p w14:paraId="4638B665" w14:textId="08A984C8" w:rsidR="00512556" w:rsidRDefault="000F069F" w:rsidP="002712F9">
      <w:pPr>
        <w:spacing w:after="0"/>
      </w:pPr>
      <w:r>
        <w:t xml:space="preserve">Det kan vara donerat material, andra tjänster som en firma donerat osv. </w:t>
      </w:r>
    </w:p>
    <w:p w14:paraId="6A579DF5" w14:textId="3E53ADC6" w:rsidR="00805DDF" w:rsidRDefault="00805DDF" w:rsidP="002712F9">
      <w:pPr>
        <w:spacing w:after="0"/>
      </w:pPr>
    </w:p>
    <w:p w14:paraId="2B3E62BE" w14:textId="070F579C" w:rsidR="00805DDF" w:rsidRDefault="00805DDF" w:rsidP="002712F9">
      <w:pPr>
        <w:spacing w:after="0"/>
      </w:pPr>
      <w:r>
        <w:t xml:space="preserve">Kontonummer dit stödet skall betalas: </w:t>
      </w:r>
      <w:r>
        <w:tab/>
      </w:r>
    </w:p>
    <w:p w14:paraId="43BA4285" w14:textId="7DBE42A3" w:rsidR="00805DDF" w:rsidRPr="00643AE1" w:rsidRDefault="00805DDF" w:rsidP="002712F9">
      <w:pPr>
        <w:spacing w:after="0"/>
      </w:pPr>
      <w:r>
        <w:t>Kontoinnehavare:</w:t>
      </w:r>
      <w:r>
        <w:tab/>
      </w:r>
      <w:r>
        <w:tab/>
      </w:r>
    </w:p>
    <w:p w14:paraId="01801420" w14:textId="66B0DDB1" w:rsidR="00512556" w:rsidRDefault="00512556" w:rsidP="00AF4CA5">
      <w:pPr>
        <w:pStyle w:val="Rubrik2"/>
      </w:pPr>
      <w:r>
        <w:t xml:space="preserve">Följer projektet planen? </w:t>
      </w:r>
    </w:p>
    <w:p w14:paraId="2A35CE9B" w14:textId="517370F0" w:rsidR="000F069F" w:rsidRPr="000F069F" w:rsidRDefault="000F069F" w:rsidP="000F069F">
      <w:r>
        <w:t>(Ja eller nej)</w:t>
      </w:r>
    </w:p>
    <w:p w14:paraId="006AE97F" w14:textId="2EA4C0AA" w:rsidR="0070181E" w:rsidRDefault="00512556" w:rsidP="00AF4CA5">
      <w:pPr>
        <w:pStyle w:val="Rubrik2"/>
      </w:pPr>
      <w:r>
        <w:t xml:space="preserve">Vilka aktiviteter har ni genomfört och söker utbetalning för? </w:t>
      </w:r>
    </w:p>
    <w:p w14:paraId="48F85384" w14:textId="19B0A088" w:rsidR="00512556" w:rsidRPr="00512556" w:rsidRDefault="000F069F" w:rsidP="00512556">
      <w:r>
        <w:t>(löptext)</w:t>
      </w:r>
    </w:p>
    <w:p w14:paraId="124A0BF5" w14:textId="388BD414" w:rsidR="008D7358" w:rsidRPr="00643AE1" w:rsidRDefault="00512556" w:rsidP="008D7358">
      <w:pPr>
        <w:keepNext/>
        <w:keepLines/>
        <w:spacing w:before="200" w:after="0" w:line="276" w:lineRule="auto"/>
        <w:outlineLvl w:val="1"/>
        <w:rPr>
          <w:rFonts w:ascii="Helvetica Neue" w:eastAsiaTheme="majorEastAsia" w:hAnsi="Helvetica Neue" w:cstheme="majorBidi"/>
          <w:b/>
          <w:bCs/>
          <w:szCs w:val="26"/>
        </w:rPr>
      </w:pPr>
      <w:r>
        <w:rPr>
          <w:rFonts w:ascii="Helvetica Neue" w:eastAsiaTheme="majorEastAsia" w:hAnsi="Helvetica Neue" w:cstheme="majorBidi"/>
          <w:b/>
          <w:bCs/>
          <w:szCs w:val="26"/>
        </w:rPr>
        <w:t>Bilagor</w:t>
      </w:r>
    </w:p>
    <w:p w14:paraId="3794CC99" w14:textId="238C33B3" w:rsidR="001E42B4" w:rsidRDefault="00512556" w:rsidP="00512556">
      <w:pPr>
        <w:pStyle w:val="Liststycke"/>
        <w:numPr>
          <w:ilvl w:val="0"/>
          <w:numId w:val="14"/>
        </w:numPr>
      </w:pPr>
      <w:r>
        <w:t>Kvitton / fakturakopior på stödberättigade utgifter</w:t>
      </w:r>
      <w:r w:rsidR="000F069F">
        <w:t xml:space="preserve"> (obs att det måste framgå av faktura eller kvitto vad som köpts in, och om moms ingår i utgiften.) T ex en faktura där detaljerna finns i ett underlag eller en bokning behöver ha mer underlag än enbart fakturan. En insättning på </w:t>
      </w:r>
      <w:proofErr w:type="spellStart"/>
      <w:r w:rsidR="000F069F">
        <w:t>resekassa</w:t>
      </w:r>
      <w:proofErr w:type="spellEnd"/>
      <w:r w:rsidR="000F069F">
        <w:t xml:space="preserve"> går inte att ta med som utlägg för biljett, utan det måste framgå vilken resa som gjorts och om moms ingår i utgiften.)</w:t>
      </w:r>
    </w:p>
    <w:p w14:paraId="623449B0" w14:textId="33134517" w:rsidR="00512556" w:rsidRDefault="00512556" w:rsidP="00512556">
      <w:pPr>
        <w:pStyle w:val="Liststycke"/>
        <w:numPr>
          <w:ilvl w:val="0"/>
          <w:numId w:val="14"/>
        </w:numPr>
      </w:pPr>
      <w:r>
        <w:t>Bevis på att stödmottagaren betalat utgiften</w:t>
      </w:r>
      <w:r w:rsidR="000F069F">
        <w:t>, t ex kontoutdrag</w:t>
      </w:r>
    </w:p>
    <w:p w14:paraId="287AD008" w14:textId="4F0995CD" w:rsidR="000F069F" w:rsidRDefault="000F069F" w:rsidP="00512556">
      <w:pPr>
        <w:pStyle w:val="Liststycke"/>
        <w:numPr>
          <w:ilvl w:val="0"/>
          <w:numId w:val="14"/>
        </w:numPr>
      </w:pPr>
      <w:r>
        <w:t xml:space="preserve">Utdrag ur bokföringen som visar dels att organisationen som får stödet också är den som står för utgiften, och dels visar hur stödmottagaren hanterat moms. Det sista är för att moms som dragits i bokföringen inte får ingå i ersättningen från </w:t>
      </w:r>
      <w:proofErr w:type="spellStart"/>
      <w:r>
        <w:t>Leader</w:t>
      </w:r>
      <w:proofErr w:type="spellEnd"/>
      <w:r>
        <w:t xml:space="preserve">. </w:t>
      </w:r>
    </w:p>
    <w:p w14:paraId="28E440FA" w14:textId="77777777" w:rsidR="000F069F" w:rsidRDefault="000F069F" w:rsidP="000F069F"/>
    <w:p w14:paraId="528CD786" w14:textId="0151B64A" w:rsidR="000F069F" w:rsidRDefault="00805DDF" w:rsidP="000F069F">
      <w:r>
        <w:t xml:space="preserve">Rapporten och </w:t>
      </w:r>
      <w:r w:rsidR="0087741E">
        <w:t xml:space="preserve">underlagen (som kan skannas) skickas till </w:t>
      </w:r>
      <w:hyperlink r:id="rId8" w:history="1">
        <w:r w:rsidR="0087741E" w:rsidRPr="00716FDF">
          <w:rPr>
            <w:rStyle w:val="Hyperlnk"/>
          </w:rPr>
          <w:t>info@mittlandplus.se</w:t>
        </w:r>
      </w:hyperlink>
      <w:r w:rsidR="0087741E">
        <w:t xml:space="preserve"> . Skriv gärna ansökan om utbetalning som rubrik i mailet så ser vi snabbt vad ärendet gäller och kan lägga det högt i prioriteringen. </w:t>
      </w:r>
      <w:bookmarkStart w:id="0" w:name="_GoBack"/>
      <w:bookmarkEnd w:id="0"/>
    </w:p>
    <w:p w14:paraId="0DE6230D" w14:textId="77777777" w:rsidR="000F069F" w:rsidRDefault="000F069F" w:rsidP="000F069F"/>
    <w:p w14:paraId="3DC4B808" w14:textId="5E123343" w:rsidR="000F069F" w:rsidRPr="000F069F" w:rsidRDefault="000F069F" w:rsidP="000F069F">
      <w:pPr>
        <w:rPr>
          <w:i/>
        </w:rPr>
      </w:pPr>
      <w:r w:rsidRPr="000F069F">
        <w:rPr>
          <w:i/>
        </w:rPr>
        <w:t xml:space="preserve">Vid slutredovisning </w:t>
      </w:r>
      <w:r>
        <w:rPr>
          <w:i/>
        </w:rPr>
        <w:t>rapporterar du på samma sätt, men på en ege</w:t>
      </w:r>
      <w:r w:rsidRPr="000F069F">
        <w:rPr>
          <w:i/>
        </w:rPr>
        <w:t>n blankett med lite mer uppgifter att fylla i.</w:t>
      </w:r>
      <w:r>
        <w:rPr>
          <w:i/>
        </w:rPr>
        <w:t xml:space="preserve"> Blanketten får du av projektledarna Kerttu eller Lotten. </w:t>
      </w:r>
    </w:p>
    <w:sectPr w:rsidR="000F069F" w:rsidRPr="000F069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C7993" w14:textId="77777777" w:rsidR="00E01E89" w:rsidRDefault="00E01E89" w:rsidP="004E463D">
      <w:pPr>
        <w:spacing w:after="0"/>
      </w:pPr>
      <w:r>
        <w:separator/>
      </w:r>
    </w:p>
  </w:endnote>
  <w:endnote w:type="continuationSeparator" w:id="0">
    <w:p w14:paraId="6486D708" w14:textId="77777777" w:rsidR="00E01E89" w:rsidRDefault="00E01E89" w:rsidP="004E4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9FA0D" w14:textId="77777777" w:rsidR="0093269E" w:rsidRDefault="0093269E" w:rsidP="004E463D">
    <w:pPr>
      <w:pStyle w:val="Adress"/>
      <w:rPr>
        <w:b/>
      </w:rPr>
    </w:pPr>
  </w:p>
  <w:p w14:paraId="5BB59A95" w14:textId="77777777" w:rsidR="0093269E" w:rsidRDefault="0093269E" w:rsidP="004E463D">
    <w:pPr>
      <w:pStyle w:val="Adress"/>
      <w:rPr>
        <w:b/>
      </w:rPr>
    </w:pPr>
  </w:p>
  <w:p w14:paraId="781C345F" w14:textId="60CAB604" w:rsidR="004E463D" w:rsidRPr="00801091" w:rsidRDefault="00674FF4" w:rsidP="004E463D">
    <w:pPr>
      <w:pStyle w:val="Adress"/>
    </w:pPr>
    <w:r>
      <w:rPr>
        <w:b/>
        <w:noProof/>
        <w:lang w:val="sv-SE" w:eastAsia="sv-SE"/>
      </w:rPr>
      <mc:AlternateContent>
        <mc:Choice Requires="wpg">
          <w:drawing>
            <wp:anchor distT="0" distB="0" distL="114300" distR="114300" simplePos="0" relativeHeight="251659264" behindDoc="0" locked="0" layoutInCell="1" allowOverlap="1" wp14:anchorId="6DD15AC5" wp14:editId="139434C6">
              <wp:simplePos x="0" y="0"/>
              <wp:positionH relativeFrom="column">
                <wp:posOffset>4643755</wp:posOffset>
              </wp:positionH>
              <wp:positionV relativeFrom="paragraph">
                <wp:posOffset>-258445</wp:posOffset>
              </wp:positionV>
              <wp:extent cx="1285875" cy="600075"/>
              <wp:effectExtent l="0" t="0" r="9525" b="9525"/>
              <wp:wrapSquare wrapText="bothSides"/>
              <wp:docPr id="5" name="Grupp 5"/>
              <wp:cNvGraphicFramePr/>
              <a:graphic xmlns:a="http://schemas.openxmlformats.org/drawingml/2006/main">
                <a:graphicData uri="http://schemas.microsoft.com/office/word/2010/wordprocessingGroup">
                  <wpg:wgp>
                    <wpg:cNvGrpSpPr/>
                    <wpg:grpSpPr>
                      <a:xfrm>
                        <a:off x="0" y="0"/>
                        <a:ext cx="1285875" cy="600075"/>
                        <a:chOff x="0" y="0"/>
                        <a:chExt cx="1285875" cy="600075"/>
                      </a:xfrm>
                    </wpg:grpSpPr>
                    <pic:pic xmlns:pic="http://schemas.openxmlformats.org/drawingml/2006/picture">
                      <pic:nvPicPr>
                        <pic:cNvPr id="4" name="Bildobjekt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66750" y="0"/>
                          <a:ext cx="619125" cy="600075"/>
                        </a:xfrm>
                        <a:prstGeom prst="rect">
                          <a:avLst/>
                        </a:prstGeom>
                      </pic:spPr>
                    </pic:pic>
                    <pic:pic xmlns:pic="http://schemas.openxmlformats.org/drawingml/2006/picture">
                      <pic:nvPicPr>
                        <pic:cNvPr id="3" name="Bildobjekt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wpg:wgp>
                </a:graphicData>
              </a:graphic>
            </wp:anchor>
          </w:drawing>
        </mc:Choice>
        <mc:Fallback>
          <w:pict>
            <v:group w14:anchorId="4B05E49F" id="Grupp 5" o:spid="_x0000_s1026" style="position:absolute;margin-left:365.65pt;margin-top:-20.35pt;width:101.25pt;height:47.25pt;z-index:251659264" coordsize="12858,600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CAEg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0UAAAAGAAAAAAAAAAAAAACiAAAA&#10;pwAAAAgARQBTAEkAXwBmAGwAYQBnAAAAAQAAAAAAAAAAAAAAAAAAAAAAAAABAAAAAAAAAAAAAACn&#10;AAAAogAAAAAAAAAAAAAAAAAAAAABAAAAAAAAAAAAAAAAAAAAAAAAABAAAAABAAAAAAAAbnVsbAAA&#10;AAIAAAAGYm91bmRzT2JqYwAAAAEAAAAAAABSY3QxAAAABAAAAABUb3AgbG9uZwAAAAAAAAAATGVm&#10;dGxvbmcAAAAAAAAAAEJ0b21sb25nAAAAogAAAABSZ2h0bG9uZwAAAKc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KIAAAAA&#10;UmdodGxvbmcAAACn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dKQAAAAEAAACgAAAAmwAAAeAAASKgAAAdDQAYAAH/2P/tAAxBZG9iZV9D&#10;TQAC/+4ADkFkb2JlAGSAAAAAAf/bAIQADAgICAkIDAkJDBELCgsRFQ8MDA8VGBMTFRMTGBEMDAwM&#10;DAwRDAwMDAwMDAwMDAwMDAwMDAwMDAwMDAwMDAwMDAENCwsNDg0QDg4QFA4ODhQUDg4ODhQRDAwM&#10;DAwREQwMDAwMDBEMDAwMDAwMDAwMDAwMDAwMDAwMDAwMDAwMDAwM/8AAEQgAm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&#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AogCnBAERAAIRAQMRAQQRAP/dAAQAF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7" type="#_x0000_t75" style="position:absolute;left:6667;width:619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">
                <v:imagedata r:id="rId3" o:title=""/>
              </v:shape>
              <v:shape id="Bildobjekt 2" o:spid="_x0000_s1028" type="#_x0000_t75" style="position:absolute;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">
                <v:imagedata r:id="rId4" o:title=""/>
              </v:shape>
              <w10:wrap type="square"/>
            </v:group>
          </w:pict>
        </mc:Fallback>
      </mc:AlternateContent>
    </w:r>
    <w:r w:rsidR="004E463D" w:rsidRPr="00801091">
      <w:rPr>
        <w:b/>
      </w:rPr>
      <w:t>Leader Mittland Plus</w:t>
    </w:r>
    <w:r w:rsidR="004E463D" w:rsidRPr="00801091">
      <w:tab/>
    </w:r>
    <w:r w:rsidR="004E463D">
      <w:t xml:space="preserve">                                      </w:t>
    </w:r>
    <w:r w:rsidR="004E463D">
      <w:tab/>
    </w:r>
    <w:r w:rsidR="004E463D" w:rsidRPr="00801091">
      <w:br/>
      <w:t>Box 8</w:t>
    </w:r>
    <w:r>
      <w:t>9</w:t>
    </w:r>
    <w:r w:rsidR="004E463D" w:rsidRPr="00801091">
      <w:t>0, 851 24 Sundsval</w:t>
    </w:r>
    <w:r w:rsidR="004E463D">
      <w:t>l</w:t>
    </w:r>
  </w:p>
  <w:p w14:paraId="6D1223B5" w14:textId="77777777" w:rsidR="004E463D" w:rsidRPr="00801091" w:rsidRDefault="004E463D" w:rsidP="004E463D">
    <w:pPr>
      <w:pStyle w:val="Adress"/>
    </w:pPr>
    <w:r w:rsidRPr="00801091">
      <w:t>info@mittlandplus.se</w:t>
    </w:r>
  </w:p>
  <w:p w14:paraId="6BF0D90D" w14:textId="77777777" w:rsidR="004E463D" w:rsidRPr="00674FF4" w:rsidRDefault="004E463D" w:rsidP="004E463D">
    <w:pPr>
      <w:pStyle w:val="Adress"/>
      <w:rPr>
        <w:lang w:val="sv-SE"/>
      </w:rPr>
    </w:pPr>
    <w:r w:rsidRPr="00674FF4">
      <w:rPr>
        <w:lang w:val="sv-SE"/>
      </w:rPr>
      <w:t>Telefon: 070-316 23 66</w:t>
    </w:r>
    <w:r w:rsidR="00674FF4" w:rsidRPr="00674FF4">
      <w:rPr>
        <w:lang w:val="sv-SE"/>
      </w:rPr>
      <w:t xml:space="preserve"> (VL)</w:t>
    </w:r>
    <w:r w:rsidRPr="00674FF4">
      <w:rPr>
        <w:lang w:val="sv-SE"/>
      </w:rPr>
      <w:t xml:space="preserve"> </w:t>
    </w:r>
    <w:r w:rsidR="00674FF4" w:rsidRPr="00674FF4">
      <w:rPr>
        <w:lang w:val="sv-SE"/>
      </w:rPr>
      <w:t>/ 076-310 82 66 (</w:t>
    </w:r>
    <w:proofErr w:type="spellStart"/>
    <w:proofErr w:type="gramStart"/>
    <w:r w:rsidR="00674FF4" w:rsidRPr="00674FF4">
      <w:rPr>
        <w:lang w:val="sv-SE"/>
      </w:rPr>
      <w:t>Adm</w:t>
    </w:r>
    <w:proofErr w:type="spellEnd"/>
    <w:r w:rsidR="00674FF4" w:rsidRPr="00674FF4">
      <w:rPr>
        <w:lang w:val="sv-SE"/>
      </w:rPr>
      <w:t>)</w:t>
    </w:r>
    <w:r w:rsidRPr="00674FF4">
      <w:rPr>
        <w:lang w:val="sv-SE"/>
      </w:rPr>
      <w:t xml:space="preserve">   </w:t>
    </w:r>
    <w:proofErr w:type="gramEnd"/>
    <w:r w:rsidRPr="00674FF4">
      <w:rPr>
        <w:lang w:val="sv-SE"/>
      </w:rPr>
      <w:t xml:space="preserve">                     </w:t>
    </w:r>
    <w:r w:rsidRPr="00674FF4">
      <w:rPr>
        <w:lang w:val="sv-SE"/>
      </w:rPr>
      <w:tab/>
      <w:t xml:space="preserve">www.mittlandplus.se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FB4F7" w14:textId="77777777" w:rsidR="00E01E89" w:rsidRDefault="00E01E89" w:rsidP="004E463D">
      <w:pPr>
        <w:spacing w:after="0"/>
      </w:pPr>
      <w:r>
        <w:separator/>
      </w:r>
    </w:p>
  </w:footnote>
  <w:footnote w:type="continuationSeparator" w:id="0">
    <w:p w14:paraId="74F66043" w14:textId="77777777" w:rsidR="00E01E89" w:rsidRDefault="00E01E89" w:rsidP="004E46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CEC90" w14:textId="77777777" w:rsidR="004E463D" w:rsidRDefault="004E463D">
    <w:pPr>
      <w:pStyle w:val="Sidhuvud"/>
    </w:pPr>
    <w:r>
      <w:rPr>
        <w:noProof/>
      </w:rPr>
      <w:drawing>
        <wp:inline distT="0" distB="0" distL="0" distR="0" wp14:anchorId="0C61E5D4" wp14:editId="22BAA825">
          <wp:extent cx="2525084" cy="752475"/>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ADER_MITTLANDPLUS_we.jpg"/>
                  <pic:cNvPicPr/>
                </pic:nvPicPr>
                <pic:blipFill>
                  <a:blip r:embed="rId1">
                    <a:extLst>
                      <a:ext uri="{28A0092B-C50C-407E-A947-70E740481C1C}">
                        <a14:useLocalDpi xmlns:a14="http://schemas.microsoft.com/office/drawing/2010/main" val="0"/>
                      </a:ext>
                    </a:extLst>
                  </a:blip>
                  <a:stretch>
                    <a:fillRect/>
                  </a:stretch>
                </pic:blipFill>
                <pic:spPr>
                  <a:xfrm>
                    <a:off x="0" y="0"/>
                    <a:ext cx="2542054" cy="7575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358D2"/>
    <w:multiLevelType w:val="hybridMultilevel"/>
    <w:tmpl w:val="4C16455C"/>
    <w:lvl w:ilvl="0" w:tplc="3DA6783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B16BA4"/>
    <w:multiLevelType w:val="hybridMultilevel"/>
    <w:tmpl w:val="68A892CA"/>
    <w:lvl w:ilvl="0" w:tplc="3DA6783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CD0423"/>
    <w:multiLevelType w:val="hybridMultilevel"/>
    <w:tmpl w:val="A26A376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D1312B6"/>
    <w:multiLevelType w:val="hybridMultilevel"/>
    <w:tmpl w:val="1A08181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223E6C9E"/>
    <w:multiLevelType w:val="hybridMultilevel"/>
    <w:tmpl w:val="3350D21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247D0E01"/>
    <w:multiLevelType w:val="hybridMultilevel"/>
    <w:tmpl w:val="E8605C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3474A33"/>
    <w:multiLevelType w:val="hybridMultilevel"/>
    <w:tmpl w:val="915E697E"/>
    <w:lvl w:ilvl="0" w:tplc="859880E8">
      <w:start w:val="1"/>
      <w:numFmt w:val="bullet"/>
      <w:lvlText w:val="-"/>
      <w:lvlJc w:val="left"/>
      <w:pPr>
        <w:ind w:left="720" w:hanging="360"/>
      </w:pPr>
      <w:rPr>
        <w:rFonts w:ascii="Garamond" w:hAnsi="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34A281C"/>
    <w:multiLevelType w:val="hybridMultilevel"/>
    <w:tmpl w:val="49221A14"/>
    <w:lvl w:ilvl="0" w:tplc="39967D1E">
      <w:numFmt w:val="bullet"/>
      <w:lvlText w:val="-"/>
      <w:lvlJc w:val="left"/>
      <w:pPr>
        <w:ind w:left="360" w:hanging="360"/>
      </w:pPr>
      <w:rPr>
        <w:rFonts w:ascii="Garamond" w:eastAsiaTheme="minorEastAsia" w:hAnsi="Garamond"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4D823543"/>
    <w:multiLevelType w:val="hybridMultilevel"/>
    <w:tmpl w:val="202EE3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0965C16"/>
    <w:multiLevelType w:val="hybridMultilevel"/>
    <w:tmpl w:val="4F2247C8"/>
    <w:lvl w:ilvl="0" w:tplc="E6748B28">
      <w:numFmt w:val="bullet"/>
      <w:lvlText w:val="-"/>
      <w:lvlJc w:val="left"/>
      <w:pPr>
        <w:ind w:left="720" w:hanging="360"/>
      </w:pPr>
      <w:rPr>
        <w:rFonts w:ascii="Garamond" w:eastAsiaTheme="minorEastAsia"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FE40B8C"/>
    <w:multiLevelType w:val="hybridMultilevel"/>
    <w:tmpl w:val="7CBCC958"/>
    <w:lvl w:ilvl="0" w:tplc="BF90A04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2C432B6"/>
    <w:multiLevelType w:val="hybridMultilevel"/>
    <w:tmpl w:val="8C762A7A"/>
    <w:lvl w:ilvl="0" w:tplc="3DA67832">
      <w:start w:val="1"/>
      <w:numFmt w:val="bullet"/>
      <w:lvlText w:val=""/>
      <w:lvlJc w:val="left"/>
      <w:pPr>
        <w:ind w:left="720" w:hanging="360"/>
      </w:pPr>
      <w:rPr>
        <w:rFonts w:ascii="Symbol" w:hAnsi="Symbol" w:hint="default"/>
      </w:rPr>
    </w:lvl>
    <w:lvl w:ilvl="1" w:tplc="E6748B28">
      <w:numFmt w:val="bullet"/>
      <w:lvlText w:val="-"/>
      <w:lvlJc w:val="left"/>
      <w:pPr>
        <w:ind w:left="1440" w:hanging="360"/>
      </w:pPr>
      <w:rPr>
        <w:rFonts w:ascii="Garamond" w:eastAsiaTheme="minorEastAsia" w:hAnsi="Garamond" w:cstheme="minorBid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87D4D79"/>
    <w:multiLevelType w:val="hybridMultilevel"/>
    <w:tmpl w:val="BC9E7812"/>
    <w:lvl w:ilvl="0" w:tplc="859880E8">
      <w:start w:val="1"/>
      <w:numFmt w:val="bullet"/>
      <w:lvlText w:val="-"/>
      <w:lvlJc w:val="left"/>
      <w:pPr>
        <w:ind w:left="360" w:hanging="360"/>
      </w:pPr>
      <w:rPr>
        <w:rFonts w:ascii="Garamond" w:hAnsi="Garamond"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690C4FFD"/>
    <w:multiLevelType w:val="hybridMultilevel"/>
    <w:tmpl w:val="E5A693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11"/>
  </w:num>
  <w:num w:numId="8">
    <w:abstractNumId w:val="9"/>
  </w:num>
  <w:num w:numId="9">
    <w:abstractNumId w:val="13"/>
  </w:num>
  <w:num w:numId="10">
    <w:abstractNumId w:val="7"/>
  </w:num>
  <w:num w:numId="11">
    <w:abstractNumId w:val="6"/>
  </w:num>
  <w:num w:numId="12">
    <w:abstractNumId w:val="2"/>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C5D"/>
    <w:rsid w:val="00003A8C"/>
    <w:rsid w:val="00022B22"/>
    <w:rsid w:val="00032D6D"/>
    <w:rsid w:val="00037525"/>
    <w:rsid w:val="0004106B"/>
    <w:rsid w:val="00050A81"/>
    <w:rsid w:val="00060EA0"/>
    <w:rsid w:val="00073CDE"/>
    <w:rsid w:val="0008261B"/>
    <w:rsid w:val="00091254"/>
    <w:rsid w:val="00094D41"/>
    <w:rsid w:val="000A1996"/>
    <w:rsid w:val="000B342C"/>
    <w:rsid w:val="000E401D"/>
    <w:rsid w:val="000E523E"/>
    <w:rsid w:val="000F069F"/>
    <w:rsid w:val="00106D30"/>
    <w:rsid w:val="001114A4"/>
    <w:rsid w:val="00125795"/>
    <w:rsid w:val="00125C5D"/>
    <w:rsid w:val="0014322C"/>
    <w:rsid w:val="00162001"/>
    <w:rsid w:val="00165182"/>
    <w:rsid w:val="00183C26"/>
    <w:rsid w:val="001845A3"/>
    <w:rsid w:val="001A45D3"/>
    <w:rsid w:val="001B169C"/>
    <w:rsid w:val="001E42B4"/>
    <w:rsid w:val="001E5F1B"/>
    <w:rsid w:val="001F0548"/>
    <w:rsid w:val="002274E9"/>
    <w:rsid w:val="00227DEA"/>
    <w:rsid w:val="00235DA5"/>
    <w:rsid w:val="0024346E"/>
    <w:rsid w:val="0026090D"/>
    <w:rsid w:val="00267329"/>
    <w:rsid w:val="002712F9"/>
    <w:rsid w:val="00273DDE"/>
    <w:rsid w:val="00280AEE"/>
    <w:rsid w:val="00294621"/>
    <w:rsid w:val="002B1D61"/>
    <w:rsid w:val="002B46E8"/>
    <w:rsid w:val="002C054D"/>
    <w:rsid w:val="002E5091"/>
    <w:rsid w:val="002E580A"/>
    <w:rsid w:val="002E7446"/>
    <w:rsid w:val="00304C0D"/>
    <w:rsid w:val="003360C5"/>
    <w:rsid w:val="00352491"/>
    <w:rsid w:val="0035674A"/>
    <w:rsid w:val="00376FBF"/>
    <w:rsid w:val="0038441F"/>
    <w:rsid w:val="00384F43"/>
    <w:rsid w:val="003A7620"/>
    <w:rsid w:val="003B6435"/>
    <w:rsid w:val="003C26D1"/>
    <w:rsid w:val="003C774D"/>
    <w:rsid w:val="003D798E"/>
    <w:rsid w:val="00401003"/>
    <w:rsid w:val="00401027"/>
    <w:rsid w:val="00406B8C"/>
    <w:rsid w:val="004125C9"/>
    <w:rsid w:val="00415344"/>
    <w:rsid w:val="004504DF"/>
    <w:rsid w:val="004622CA"/>
    <w:rsid w:val="00490B99"/>
    <w:rsid w:val="0049787C"/>
    <w:rsid w:val="00497946"/>
    <w:rsid w:val="004B0501"/>
    <w:rsid w:val="004B5C4D"/>
    <w:rsid w:val="004B7F1F"/>
    <w:rsid w:val="004C0B43"/>
    <w:rsid w:val="004C14B6"/>
    <w:rsid w:val="004E463D"/>
    <w:rsid w:val="004E7A0D"/>
    <w:rsid w:val="005023F9"/>
    <w:rsid w:val="00506299"/>
    <w:rsid w:val="0050755D"/>
    <w:rsid w:val="00512556"/>
    <w:rsid w:val="0051315F"/>
    <w:rsid w:val="00517F1F"/>
    <w:rsid w:val="00542B63"/>
    <w:rsid w:val="005432A3"/>
    <w:rsid w:val="00552C25"/>
    <w:rsid w:val="00590BAF"/>
    <w:rsid w:val="005A6CD5"/>
    <w:rsid w:val="005B3145"/>
    <w:rsid w:val="005F1F02"/>
    <w:rsid w:val="005F28F0"/>
    <w:rsid w:val="006109C7"/>
    <w:rsid w:val="0063206D"/>
    <w:rsid w:val="006320A2"/>
    <w:rsid w:val="00643AE1"/>
    <w:rsid w:val="006558C9"/>
    <w:rsid w:val="006611F0"/>
    <w:rsid w:val="006705B6"/>
    <w:rsid w:val="00670A40"/>
    <w:rsid w:val="00674FF4"/>
    <w:rsid w:val="006802AD"/>
    <w:rsid w:val="00682880"/>
    <w:rsid w:val="00682C93"/>
    <w:rsid w:val="00694F6A"/>
    <w:rsid w:val="006963FD"/>
    <w:rsid w:val="006B599B"/>
    <w:rsid w:val="006E0E29"/>
    <w:rsid w:val="0070181E"/>
    <w:rsid w:val="00703080"/>
    <w:rsid w:val="007043CE"/>
    <w:rsid w:val="00706912"/>
    <w:rsid w:val="00711BD9"/>
    <w:rsid w:val="00715EF7"/>
    <w:rsid w:val="00716640"/>
    <w:rsid w:val="00746ACA"/>
    <w:rsid w:val="0076618F"/>
    <w:rsid w:val="00773014"/>
    <w:rsid w:val="00782C3F"/>
    <w:rsid w:val="00792686"/>
    <w:rsid w:val="007C54C7"/>
    <w:rsid w:val="007C7AB5"/>
    <w:rsid w:val="007D32B7"/>
    <w:rsid w:val="007E0CDA"/>
    <w:rsid w:val="0080412D"/>
    <w:rsid w:val="00805DDF"/>
    <w:rsid w:val="00807516"/>
    <w:rsid w:val="00823861"/>
    <w:rsid w:val="00823D7F"/>
    <w:rsid w:val="008269B0"/>
    <w:rsid w:val="00826E18"/>
    <w:rsid w:val="00827334"/>
    <w:rsid w:val="00832CF9"/>
    <w:rsid w:val="00844239"/>
    <w:rsid w:val="00850299"/>
    <w:rsid w:val="00850FDF"/>
    <w:rsid w:val="0087741E"/>
    <w:rsid w:val="00894F11"/>
    <w:rsid w:val="008C3A84"/>
    <w:rsid w:val="008C6759"/>
    <w:rsid w:val="008D2D67"/>
    <w:rsid w:val="008D7358"/>
    <w:rsid w:val="00902298"/>
    <w:rsid w:val="009234EF"/>
    <w:rsid w:val="00924E95"/>
    <w:rsid w:val="00927624"/>
    <w:rsid w:val="0093269E"/>
    <w:rsid w:val="00932A21"/>
    <w:rsid w:val="009648D8"/>
    <w:rsid w:val="00966A34"/>
    <w:rsid w:val="00971FF3"/>
    <w:rsid w:val="00981B5C"/>
    <w:rsid w:val="009957D3"/>
    <w:rsid w:val="009A504F"/>
    <w:rsid w:val="009F5B0C"/>
    <w:rsid w:val="00A00A7B"/>
    <w:rsid w:val="00A062FD"/>
    <w:rsid w:val="00A1516A"/>
    <w:rsid w:val="00A23903"/>
    <w:rsid w:val="00A2566A"/>
    <w:rsid w:val="00A33819"/>
    <w:rsid w:val="00A5034B"/>
    <w:rsid w:val="00A535C2"/>
    <w:rsid w:val="00A64114"/>
    <w:rsid w:val="00A74E8F"/>
    <w:rsid w:val="00A863CB"/>
    <w:rsid w:val="00A91698"/>
    <w:rsid w:val="00AA0DF7"/>
    <w:rsid w:val="00AA675E"/>
    <w:rsid w:val="00AA6E64"/>
    <w:rsid w:val="00AB2871"/>
    <w:rsid w:val="00AE0684"/>
    <w:rsid w:val="00AF4CA5"/>
    <w:rsid w:val="00B06767"/>
    <w:rsid w:val="00B20974"/>
    <w:rsid w:val="00B35DE3"/>
    <w:rsid w:val="00B4203B"/>
    <w:rsid w:val="00B70797"/>
    <w:rsid w:val="00B741CD"/>
    <w:rsid w:val="00B81EAE"/>
    <w:rsid w:val="00B90F38"/>
    <w:rsid w:val="00BD4721"/>
    <w:rsid w:val="00BF08C9"/>
    <w:rsid w:val="00BF5A7D"/>
    <w:rsid w:val="00C13CCF"/>
    <w:rsid w:val="00C14A8F"/>
    <w:rsid w:val="00C22B3C"/>
    <w:rsid w:val="00C37CA0"/>
    <w:rsid w:val="00C5574D"/>
    <w:rsid w:val="00C6432D"/>
    <w:rsid w:val="00C65631"/>
    <w:rsid w:val="00C83162"/>
    <w:rsid w:val="00C83FEC"/>
    <w:rsid w:val="00C9023B"/>
    <w:rsid w:val="00C93230"/>
    <w:rsid w:val="00CA3E4E"/>
    <w:rsid w:val="00CD12D5"/>
    <w:rsid w:val="00CF3F03"/>
    <w:rsid w:val="00CF4022"/>
    <w:rsid w:val="00CF5FAE"/>
    <w:rsid w:val="00D05526"/>
    <w:rsid w:val="00D063A3"/>
    <w:rsid w:val="00D06650"/>
    <w:rsid w:val="00D06DE8"/>
    <w:rsid w:val="00D10BD3"/>
    <w:rsid w:val="00D173EE"/>
    <w:rsid w:val="00D4295E"/>
    <w:rsid w:val="00D47B16"/>
    <w:rsid w:val="00D507BE"/>
    <w:rsid w:val="00D5563D"/>
    <w:rsid w:val="00D73A0F"/>
    <w:rsid w:val="00D90C77"/>
    <w:rsid w:val="00DB4C9C"/>
    <w:rsid w:val="00DB4DB3"/>
    <w:rsid w:val="00DB5405"/>
    <w:rsid w:val="00DC364E"/>
    <w:rsid w:val="00DD023A"/>
    <w:rsid w:val="00DE3793"/>
    <w:rsid w:val="00DF1C4B"/>
    <w:rsid w:val="00E01E89"/>
    <w:rsid w:val="00E23D0D"/>
    <w:rsid w:val="00E2503C"/>
    <w:rsid w:val="00E37085"/>
    <w:rsid w:val="00E4046D"/>
    <w:rsid w:val="00EC1704"/>
    <w:rsid w:val="00ED529B"/>
    <w:rsid w:val="00F00223"/>
    <w:rsid w:val="00F04FEA"/>
    <w:rsid w:val="00F13855"/>
    <w:rsid w:val="00F37994"/>
    <w:rsid w:val="00F5168C"/>
    <w:rsid w:val="00F60E8A"/>
    <w:rsid w:val="00F612EC"/>
    <w:rsid w:val="00F65144"/>
    <w:rsid w:val="00F65C14"/>
    <w:rsid w:val="00F86343"/>
    <w:rsid w:val="00F926DB"/>
    <w:rsid w:val="00F9725D"/>
    <w:rsid w:val="00FA4253"/>
    <w:rsid w:val="00FC2728"/>
    <w:rsid w:val="00FC38A1"/>
    <w:rsid w:val="00FD7235"/>
    <w:rsid w:val="00FE0C16"/>
    <w:rsid w:val="00FE54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E1BCB"/>
  <w15:docId w15:val="{7B6224EF-70B8-47E3-A229-55A81F4BC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C5D"/>
    <w:pPr>
      <w:spacing w:after="60" w:line="240" w:lineRule="auto"/>
    </w:pPr>
    <w:rPr>
      <w:rFonts w:ascii="Garamond" w:hAnsi="Garamond"/>
      <w:sz w:val="24"/>
    </w:rPr>
  </w:style>
  <w:style w:type="paragraph" w:styleId="Rubrik1">
    <w:name w:val="heading 1"/>
    <w:basedOn w:val="Normal"/>
    <w:next w:val="Normal"/>
    <w:link w:val="Rubrik1Char"/>
    <w:uiPriority w:val="9"/>
    <w:qFormat/>
    <w:rsid w:val="00125C5D"/>
    <w:pPr>
      <w:keepNext/>
      <w:keepLines/>
      <w:spacing w:before="480" w:after="0" w:line="276" w:lineRule="auto"/>
      <w:outlineLvl w:val="0"/>
    </w:pPr>
    <w:rPr>
      <w:rFonts w:ascii="Helvetica Neue" w:eastAsiaTheme="majorEastAsia" w:hAnsi="Helvetica Neue" w:cstheme="majorBidi"/>
      <w:b/>
      <w:bCs/>
      <w:sz w:val="32"/>
      <w:szCs w:val="28"/>
    </w:rPr>
  </w:style>
  <w:style w:type="paragraph" w:styleId="Rubrik2">
    <w:name w:val="heading 2"/>
    <w:basedOn w:val="Normal"/>
    <w:next w:val="Normal"/>
    <w:link w:val="Rubrik2Char"/>
    <w:uiPriority w:val="9"/>
    <w:unhideWhenUsed/>
    <w:qFormat/>
    <w:rsid w:val="00A74E8F"/>
    <w:pPr>
      <w:keepNext/>
      <w:keepLines/>
      <w:spacing w:before="200" w:after="0" w:line="276" w:lineRule="auto"/>
      <w:outlineLvl w:val="1"/>
    </w:pPr>
    <w:rPr>
      <w:rFonts w:ascii="Helvetica Neue" w:eastAsiaTheme="majorEastAsia" w:hAnsi="Helvetica Neue" w:cstheme="majorBidi"/>
      <w:b/>
      <w:bCs/>
      <w:sz w:val="22"/>
      <w:szCs w:val="26"/>
    </w:rPr>
  </w:style>
  <w:style w:type="paragraph" w:styleId="Rubrik3">
    <w:name w:val="heading 3"/>
    <w:basedOn w:val="Normal"/>
    <w:next w:val="Normal"/>
    <w:link w:val="Rubrik3Char"/>
    <w:uiPriority w:val="9"/>
    <w:unhideWhenUsed/>
    <w:qFormat/>
    <w:rsid w:val="00A74E8F"/>
    <w:pPr>
      <w:keepNext/>
      <w:keepLines/>
      <w:spacing w:before="200" w:after="0" w:line="276" w:lineRule="auto"/>
      <w:outlineLvl w:val="2"/>
    </w:pPr>
    <w:rPr>
      <w:rFonts w:ascii="Helvetica Neue" w:eastAsiaTheme="majorEastAsia" w:hAnsi="Helvetica Neue" w:cstheme="majorBidi"/>
      <w:b/>
      <w:bCs/>
      <w:sz w:val="20"/>
    </w:rPr>
  </w:style>
  <w:style w:type="paragraph" w:styleId="Rubrik4">
    <w:name w:val="heading 4"/>
    <w:basedOn w:val="Normal"/>
    <w:next w:val="Normal"/>
    <w:link w:val="Rubrik4Char"/>
    <w:uiPriority w:val="9"/>
    <w:unhideWhenUsed/>
    <w:qFormat/>
    <w:rsid w:val="004E463D"/>
    <w:pPr>
      <w:keepNext/>
      <w:keepLines/>
      <w:spacing w:before="200" w:after="0" w:line="276" w:lineRule="auto"/>
      <w:outlineLvl w:val="3"/>
    </w:pPr>
    <w:rPr>
      <w:rFonts w:ascii="Helvetica Neue" w:eastAsiaTheme="majorEastAsia" w:hAnsi="Helvetica Neue" w:cstheme="majorBidi"/>
      <w:b/>
      <w:bCs/>
      <w:iCs/>
      <w:sz w:val="28"/>
    </w:rPr>
  </w:style>
  <w:style w:type="paragraph" w:styleId="Rubrik5">
    <w:name w:val="heading 5"/>
    <w:basedOn w:val="Normal"/>
    <w:next w:val="Normal"/>
    <w:link w:val="Rubrik5Char"/>
    <w:uiPriority w:val="9"/>
    <w:unhideWhenUsed/>
    <w:qFormat/>
    <w:rsid w:val="004E463D"/>
    <w:pPr>
      <w:keepNext/>
      <w:keepLines/>
      <w:spacing w:before="200" w:after="0" w:line="276" w:lineRule="auto"/>
      <w:outlineLvl w:val="4"/>
    </w:pPr>
    <w:rPr>
      <w:rFonts w:ascii="Helvetica Neue" w:eastAsiaTheme="majorEastAsia" w:hAnsi="Helvetica Neue" w:cstheme="majorBidi"/>
      <w:b/>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E463D"/>
    <w:pPr>
      <w:tabs>
        <w:tab w:val="center" w:pos="4536"/>
        <w:tab w:val="right" w:pos="9072"/>
      </w:tabs>
      <w:spacing w:after="0"/>
    </w:pPr>
  </w:style>
  <w:style w:type="character" w:customStyle="1" w:styleId="SidhuvudChar">
    <w:name w:val="Sidhuvud Char"/>
    <w:basedOn w:val="Standardstycketeckensnitt"/>
    <w:link w:val="Sidhuvud"/>
    <w:uiPriority w:val="99"/>
    <w:rsid w:val="004E463D"/>
  </w:style>
  <w:style w:type="paragraph" w:styleId="Sidfot">
    <w:name w:val="footer"/>
    <w:basedOn w:val="Normal"/>
    <w:link w:val="SidfotChar"/>
    <w:uiPriority w:val="99"/>
    <w:unhideWhenUsed/>
    <w:rsid w:val="004E463D"/>
    <w:pPr>
      <w:tabs>
        <w:tab w:val="center" w:pos="4536"/>
        <w:tab w:val="right" w:pos="9072"/>
      </w:tabs>
      <w:spacing w:after="0"/>
    </w:pPr>
  </w:style>
  <w:style w:type="character" w:customStyle="1" w:styleId="SidfotChar">
    <w:name w:val="Sidfot Char"/>
    <w:basedOn w:val="Standardstycketeckensnitt"/>
    <w:link w:val="Sidfot"/>
    <w:uiPriority w:val="99"/>
    <w:rsid w:val="004E463D"/>
  </w:style>
  <w:style w:type="paragraph" w:styleId="Ballongtext">
    <w:name w:val="Balloon Text"/>
    <w:basedOn w:val="Normal"/>
    <w:link w:val="BallongtextChar"/>
    <w:uiPriority w:val="99"/>
    <w:semiHidden/>
    <w:unhideWhenUsed/>
    <w:rsid w:val="004E463D"/>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E463D"/>
    <w:rPr>
      <w:rFonts w:ascii="Tahoma" w:hAnsi="Tahoma" w:cs="Tahoma"/>
      <w:sz w:val="16"/>
      <w:szCs w:val="16"/>
    </w:rPr>
  </w:style>
  <w:style w:type="paragraph" w:customStyle="1" w:styleId="Adress">
    <w:name w:val="Adress"/>
    <w:basedOn w:val="Sidfot"/>
    <w:link w:val="AdressChar"/>
    <w:qFormat/>
    <w:rsid w:val="004E463D"/>
    <w:rPr>
      <w:rFonts w:ascii="Helvetica" w:eastAsiaTheme="minorHAnsi" w:hAnsi="Helvetica"/>
      <w:sz w:val="18"/>
      <w:lang w:val="en-US" w:eastAsia="en-US"/>
    </w:rPr>
  </w:style>
  <w:style w:type="character" w:customStyle="1" w:styleId="AdressChar">
    <w:name w:val="Adress Char"/>
    <w:basedOn w:val="SidfotChar"/>
    <w:link w:val="Adress"/>
    <w:rsid w:val="004E463D"/>
    <w:rPr>
      <w:rFonts w:ascii="Helvetica" w:eastAsiaTheme="minorHAnsi" w:hAnsi="Helvetica"/>
      <w:sz w:val="18"/>
      <w:lang w:val="en-US" w:eastAsia="en-US"/>
    </w:rPr>
  </w:style>
  <w:style w:type="character" w:customStyle="1" w:styleId="Rubrik1Char">
    <w:name w:val="Rubrik 1 Char"/>
    <w:basedOn w:val="Standardstycketeckensnitt"/>
    <w:link w:val="Rubrik1"/>
    <w:uiPriority w:val="9"/>
    <w:rsid w:val="00125C5D"/>
    <w:rPr>
      <w:rFonts w:ascii="Helvetica Neue" w:eastAsiaTheme="majorEastAsia" w:hAnsi="Helvetica Neue" w:cstheme="majorBidi"/>
      <w:b/>
      <w:bCs/>
      <w:sz w:val="32"/>
      <w:szCs w:val="28"/>
    </w:rPr>
  </w:style>
  <w:style w:type="character" w:customStyle="1" w:styleId="Rubrik2Char">
    <w:name w:val="Rubrik 2 Char"/>
    <w:basedOn w:val="Standardstycketeckensnitt"/>
    <w:link w:val="Rubrik2"/>
    <w:uiPriority w:val="9"/>
    <w:rsid w:val="00A74E8F"/>
    <w:rPr>
      <w:rFonts w:ascii="Helvetica Neue" w:eastAsiaTheme="majorEastAsia" w:hAnsi="Helvetica Neue" w:cstheme="majorBidi"/>
      <w:b/>
      <w:bCs/>
      <w:szCs w:val="26"/>
    </w:rPr>
  </w:style>
  <w:style w:type="character" w:customStyle="1" w:styleId="Rubrik3Char">
    <w:name w:val="Rubrik 3 Char"/>
    <w:basedOn w:val="Standardstycketeckensnitt"/>
    <w:link w:val="Rubrik3"/>
    <w:uiPriority w:val="9"/>
    <w:rsid w:val="00A74E8F"/>
    <w:rPr>
      <w:rFonts w:ascii="Helvetica Neue" w:eastAsiaTheme="majorEastAsia" w:hAnsi="Helvetica Neue" w:cstheme="majorBidi"/>
      <w:b/>
      <w:bCs/>
      <w:sz w:val="20"/>
    </w:rPr>
  </w:style>
  <w:style w:type="character" w:customStyle="1" w:styleId="Rubrik4Char">
    <w:name w:val="Rubrik 4 Char"/>
    <w:basedOn w:val="Standardstycketeckensnitt"/>
    <w:link w:val="Rubrik4"/>
    <w:uiPriority w:val="9"/>
    <w:rsid w:val="004E463D"/>
    <w:rPr>
      <w:rFonts w:ascii="Helvetica Neue" w:eastAsiaTheme="majorEastAsia" w:hAnsi="Helvetica Neue" w:cstheme="majorBidi"/>
      <w:b/>
      <w:bCs/>
      <w:iCs/>
      <w:sz w:val="28"/>
    </w:rPr>
  </w:style>
  <w:style w:type="character" w:customStyle="1" w:styleId="Rubrik5Char">
    <w:name w:val="Rubrik 5 Char"/>
    <w:basedOn w:val="Standardstycketeckensnitt"/>
    <w:link w:val="Rubrik5"/>
    <w:uiPriority w:val="9"/>
    <w:rsid w:val="004E463D"/>
    <w:rPr>
      <w:rFonts w:ascii="Helvetica Neue" w:eastAsiaTheme="majorEastAsia" w:hAnsi="Helvetica Neue" w:cstheme="majorBidi"/>
      <w:b/>
      <w:i/>
      <w:sz w:val="24"/>
    </w:rPr>
  </w:style>
  <w:style w:type="paragraph" w:customStyle="1" w:styleId="m-5641196926796104711gmail-p3">
    <w:name w:val="m_-5641196926796104711gmail-p3"/>
    <w:basedOn w:val="Normal"/>
    <w:rsid w:val="00902298"/>
    <w:pPr>
      <w:spacing w:before="100" w:beforeAutospacing="1" w:after="100" w:afterAutospacing="1"/>
    </w:pPr>
    <w:rPr>
      <w:rFonts w:ascii="Times New Roman" w:eastAsia="Times New Roman" w:hAnsi="Times New Roman" w:cs="Times New Roman"/>
      <w:szCs w:val="24"/>
    </w:rPr>
  </w:style>
  <w:style w:type="paragraph" w:customStyle="1" w:styleId="m-5641196926796104711gmail-p4">
    <w:name w:val="m_-5641196926796104711gmail-p4"/>
    <w:basedOn w:val="Normal"/>
    <w:rsid w:val="00902298"/>
    <w:pPr>
      <w:spacing w:before="100" w:beforeAutospacing="1" w:after="100" w:afterAutospacing="1"/>
    </w:pPr>
    <w:rPr>
      <w:rFonts w:ascii="Times New Roman" w:eastAsia="Times New Roman" w:hAnsi="Times New Roman" w:cs="Times New Roman"/>
      <w:szCs w:val="24"/>
    </w:rPr>
  </w:style>
  <w:style w:type="paragraph" w:customStyle="1" w:styleId="m-5641196926796104711gmail-p5">
    <w:name w:val="m_-5641196926796104711gmail-p5"/>
    <w:basedOn w:val="Normal"/>
    <w:rsid w:val="00902298"/>
    <w:pPr>
      <w:spacing w:before="100" w:beforeAutospacing="1" w:after="100" w:afterAutospacing="1"/>
    </w:pPr>
    <w:rPr>
      <w:rFonts w:ascii="Times New Roman" w:eastAsia="Times New Roman" w:hAnsi="Times New Roman" w:cs="Times New Roman"/>
      <w:szCs w:val="24"/>
    </w:rPr>
  </w:style>
  <w:style w:type="paragraph" w:customStyle="1" w:styleId="m-5641196926796104711gmail-p6">
    <w:name w:val="m_-5641196926796104711gmail-p6"/>
    <w:basedOn w:val="Normal"/>
    <w:rsid w:val="00902298"/>
    <w:pPr>
      <w:spacing w:before="100" w:beforeAutospacing="1" w:after="100" w:afterAutospacing="1"/>
    </w:pPr>
    <w:rPr>
      <w:rFonts w:ascii="Times New Roman" w:eastAsia="Times New Roman" w:hAnsi="Times New Roman" w:cs="Times New Roman"/>
      <w:szCs w:val="24"/>
    </w:rPr>
  </w:style>
  <w:style w:type="paragraph" w:styleId="Liststycke">
    <w:name w:val="List Paragraph"/>
    <w:basedOn w:val="Normal"/>
    <w:uiPriority w:val="34"/>
    <w:qFormat/>
    <w:rsid w:val="00B70797"/>
    <w:pPr>
      <w:ind w:left="720"/>
      <w:contextualSpacing/>
    </w:pPr>
  </w:style>
  <w:style w:type="character" w:customStyle="1" w:styleId="apple-converted-space">
    <w:name w:val="apple-converted-space"/>
    <w:basedOn w:val="Standardstycketeckensnitt"/>
    <w:rsid w:val="00792686"/>
  </w:style>
  <w:style w:type="character" w:customStyle="1" w:styleId="il">
    <w:name w:val="il"/>
    <w:basedOn w:val="Standardstycketeckensnitt"/>
    <w:rsid w:val="00792686"/>
  </w:style>
  <w:style w:type="table" w:styleId="Tabellrutnt">
    <w:name w:val="Table Grid"/>
    <w:basedOn w:val="Normaltabell"/>
    <w:uiPriority w:val="59"/>
    <w:rsid w:val="0069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84F43"/>
    <w:rPr>
      <w:color w:val="0000FF" w:themeColor="hyperlink"/>
      <w:u w:val="single"/>
    </w:rPr>
  </w:style>
  <w:style w:type="character" w:styleId="Olstomnmnande">
    <w:name w:val="Unresolved Mention"/>
    <w:basedOn w:val="Standardstycketeckensnitt"/>
    <w:uiPriority w:val="99"/>
    <w:semiHidden/>
    <w:unhideWhenUsed/>
    <w:rsid w:val="00877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00037">
      <w:bodyDiv w:val="1"/>
      <w:marLeft w:val="0"/>
      <w:marRight w:val="0"/>
      <w:marTop w:val="0"/>
      <w:marBottom w:val="0"/>
      <w:divBdr>
        <w:top w:val="none" w:sz="0" w:space="0" w:color="auto"/>
        <w:left w:val="none" w:sz="0" w:space="0" w:color="auto"/>
        <w:bottom w:val="none" w:sz="0" w:space="0" w:color="auto"/>
        <w:right w:val="none" w:sz="0" w:space="0" w:color="auto"/>
      </w:divBdr>
    </w:div>
    <w:div w:id="1724207268">
      <w:bodyDiv w:val="1"/>
      <w:marLeft w:val="0"/>
      <w:marRight w:val="0"/>
      <w:marTop w:val="0"/>
      <w:marBottom w:val="0"/>
      <w:divBdr>
        <w:top w:val="none" w:sz="0" w:space="0" w:color="auto"/>
        <w:left w:val="none" w:sz="0" w:space="0" w:color="auto"/>
        <w:bottom w:val="none" w:sz="0" w:space="0" w:color="auto"/>
        <w:right w:val="none" w:sz="0" w:space="0" w:color="auto"/>
      </w:divBdr>
    </w:div>
    <w:div w:id="1812558825">
      <w:bodyDiv w:val="1"/>
      <w:marLeft w:val="0"/>
      <w:marRight w:val="0"/>
      <w:marTop w:val="0"/>
      <w:marBottom w:val="0"/>
      <w:divBdr>
        <w:top w:val="none" w:sz="0" w:space="0" w:color="auto"/>
        <w:left w:val="none" w:sz="0" w:space="0" w:color="auto"/>
        <w:bottom w:val="none" w:sz="0" w:space="0" w:color="auto"/>
        <w:right w:val="none" w:sz="0" w:space="0" w:color="auto"/>
      </w:divBdr>
      <w:divsChild>
        <w:div w:id="556669718">
          <w:marLeft w:val="0"/>
          <w:marRight w:val="0"/>
          <w:marTop w:val="0"/>
          <w:marBottom w:val="0"/>
          <w:divBdr>
            <w:top w:val="none" w:sz="0" w:space="0" w:color="auto"/>
            <w:left w:val="none" w:sz="0" w:space="0" w:color="auto"/>
            <w:bottom w:val="none" w:sz="0" w:space="0" w:color="auto"/>
            <w:right w:val="none" w:sz="0" w:space="0" w:color="auto"/>
          </w:divBdr>
        </w:div>
        <w:div w:id="969241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ittlandplu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Mallar\Leadermall%20enkel%202.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F4831-7F76-49EF-BFB1-0CB6E680C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Leadermall enkel 2</Template>
  <TotalTime>76</TotalTime>
  <Pages>1</Pages>
  <Words>270</Words>
  <Characters>1434</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Erika Larsson</cp:lastModifiedBy>
  <cp:revision>5</cp:revision>
  <cp:lastPrinted>2019-02-06T08:33:00Z</cp:lastPrinted>
  <dcterms:created xsi:type="dcterms:W3CDTF">2019-06-05T08:22:00Z</dcterms:created>
  <dcterms:modified xsi:type="dcterms:W3CDTF">2019-06-05T12:05:00Z</dcterms:modified>
</cp:coreProperties>
</file>